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585B0" w14:textId="77777777" w:rsidR="00564A32" w:rsidRPr="007C5DE7" w:rsidRDefault="00564A32" w:rsidP="00564A32">
      <w:pPr>
        <w:spacing w:after="480"/>
        <w:ind w:firstLine="0"/>
        <w:jc w:val="center"/>
        <w:rPr>
          <w:b/>
          <w:bCs/>
          <w:sz w:val="28"/>
          <w:szCs w:val="28"/>
        </w:rPr>
      </w:pPr>
      <w:bookmarkStart w:id="0" w:name="_Toc1863081195"/>
      <w:r w:rsidRPr="007C5DE7">
        <w:rPr>
          <w:b/>
          <w:bCs/>
          <w:sz w:val="28"/>
          <w:szCs w:val="28"/>
          <w:highlight w:val="lightGray"/>
        </w:rPr>
        <w:t>INSTRUCTIONS FOR THE WHOLE DOCUMENT — delete this page before submission</w:t>
      </w:r>
    </w:p>
    <w:p w14:paraId="6FB69557" w14:textId="77777777" w:rsidR="00564A32" w:rsidRPr="00597F2D" w:rsidRDefault="00564A32" w:rsidP="00564A32">
      <w:pPr>
        <w:overflowPunct/>
        <w:autoSpaceDE/>
        <w:autoSpaceDN/>
        <w:adjustRightInd/>
        <w:spacing w:after="480"/>
        <w:textAlignment w:val="auto"/>
        <w:rPr>
          <w:caps/>
        </w:rPr>
      </w:pPr>
      <w:r w:rsidRPr="008758EC">
        <w:rPr>
          <w:highlight w:val="lightGray"/>
        </w:rPr>
        <w:t>Double-space the entire document, except for the Title Page, Approval Page, and Copyright Page, which should be 1.5-line spaced</w:t>
      </w:r>
      <w:r w:rsidRPr="3633BBF6">
        <w:rPr>
          <w:highlight w:val="lightGray"/>
        </w:rPr>
        <w:t xml:space="preserve">. Use 12 pt for body text and 14 pt for </w:t>
      </w:r>
      <w:r w:rsidR="00915D13">
        <w:rPr>
          <w:highlight w:val="lightGray"/>
        </w:rPr>
        <w:t>H</w:t>
      </w:r>
      <w:r w:rsidRPr="3633BBF6">
        <w:rPr>
          <w:highlight w:val="lightGray"/>
        </w:rPr>
        <w:t>eading</w:t>
      </w:r>
      <w:r>
        <w:rPr>
          <w:highlight w:val="lightGray"/>
        </w:rPr>
        <w:t xml:space="preserve"> 1 and Heading 2</w:t>
      </w:r>
      <w:r w:rsidRPr="3633BBF6">
        <w:rPr>
          <w:highlight w:val="lightGray"/>
        </w:rPr>
        <w:t>. Indent every new paragraph. The space between the paragraphs should be twice the font size (24 pt after if the font is 12 pt; and 28 pt after when the font is 14 pt).</w:t>
      </w:r>
    </w:p>
    <w:p w14:paraId="4A8C13BB" w14:textId="77777777" w:rsidR="00564A32" w:rsidRDefault="00564A32" w:rsidP="00564A32">
      <w:pPr>
        <w:overflowPunct/>
        <w:autoSpaceDE/>
        <w:autoSpaceDN/>
        <w:adjustRightInd/>
        <w:spacing w:after="480"/>
        <w:textAlignment w:val="auto"/>
        <w:rPr>
          <w:szCs w:val="24"/>
          <w:highlight w:val="lightGray"/>
        </w:rPr>
      </w:pPr>
      <w:r w:rsidRPr="00597F2D">
        <w:rPr>
          <w:szCs w:val="24"/>
          <w:highlight w:val="lightGray"/>
        </w:rPr>
        <w:t xml:space="preserve">Keep the text left aligned, with a straight left margin and a ragged right edge. </w:t>
      </w:r>
      <w:r>
        <w:rPr>
          <w:szCs w:val="24"/>
          <w:highlight w:val="lightGray"/>
        </w:rPr>
        <w:t xml:space="preserve">Only the Mathematics department can use fully justified texts. </w:t>
      </w:r>
      <w:r w:rsidRPr="00597F2D">
        <w:rPr>
          <w:szCs w:val="24"/>
          <w:highlight w:val="lightGray"/>
        </w:rPr>
        <w:t>Use a sans serif font; this template uses Verdana. Start each chapter on a new page</w:t>
      </w:r>
      <w:r w:rsidRPr="00E76C8F">
        <w:rPr>
          <w:szCs w:val="24"/>
          <w:highlight w:val="lightGray"/>
        </w:rPr>
        <w:t xml:space="preserve">. </w:t>
      </w:r>
    </w:p>
    <w:p w14:paraId="7ADDC0C6" w14:textId="77777777" w:rsidR="00564A32" w:rsidRPr="0092459C" w:rsidRDefault="00564A32" w:rsidP="00564A32">
      <w:pPr>
        <w:overflowPunct/>
        <w:autoSpaceDE/>
        <w:autoSpaceDN/>
        <w:adjustRightInd/>
        <w:spacing w:after="480"/>
        <w:textAlignment w:val="auto"/>
        <w:rPr>
          <w:caps/>
        </w:rPr>
      </w:pPr>
      <w:r w:rsidRPr="0DD2C8E4">
        <w:rPr>
          <w:highlight w:val="lightGray"/>
        </w:rPr>
        <w:t>Text highlighted in light grey is an instruction and begins with "</w:t>
      </w:r>
      <w:proofErr w:type="gramStart"/>
      <w:r w:rsidRPr="0DD2C8E4">
        <w:rPr>
          <w:highlight w:val="lightGray"/>
        </w:rPr>
        <w:t>Instruction —"</w:t>
      </w:r>
      <w:proofErr w:type="gramEnd"/>
      <w:r w:rsidRPr="0DD2C8E4">
        <w:rPr>
          <w:highlight w:val="lightGray"/>
        </w:rPr>
        <w:t xml:space="preserve">. Delete all of it before you </w:t>
      </w:r>
      <w:proofErr w:type="gramStart"/>
      <w:r w:rsidRPr="0DD2C8E4">
        <w:rPr>
          <w:highlight w:val="lightGray"/>
        </w:rPr>
        <w:t>submit</w:t>
      </w:r>
      <w:proofErr w:type="gramEnd"/>
      <w:r w:rsidRPr="0DD2C8E4">
        <w:rPr>
          <w:highlight w:val="lightGray"/>
        </w:rPr>
        <w:t xml:space="preserve">. Every instruction </w:t>
      </w:r>
      <w:proofErr w:type="gramStart"/>
      <w:r w:rsidRPr="0DD2C8E4">
        <w:rPr>
          <w:highlight w:val="lightGray"/>
        </w:rPr>
        <w:t>block</w:t>
      </w:r>
      <w:proofErr w:type="gramEnd"/>
      <w:r w:rsidRPr="0DD2C8E4">
        <w:rPr>
          <w:highlight w:val="lightGray"/>
        </w:rPr>
        <w:t xml:space="preserve"> ends with "End of Instructions", so you know where to stop deleting. Text marked EDIT … END EDIT is yours to replace with your own information. The text between "Edit" and "End Edit" is highlighted in green to indicate the area where you need to make changes. The Acknowledgments, Dedication, and Preface pages are optional. After you type your own information, delete the words EDIT and END EDIT and the dashes, then clear the green </w:t>
      </w:r>
      <w:r w:rsidRPr="0DD2C8E4">
        <w:rPr>
          <w:highlight w:val="lightGray"/>
        </w:rPr>
        <w:lastRenderedPageBreak/>
        <w:t>highlight: select the text, then Home &gt; Text Highlight Color &gt; No Color. — End of Instructions.</w:t>
      </w:r>
    </w:p>
    <w:p w14:paraId="283975F3" w14:textId="77777777" w:rsidR="003E0A34" w:rsidRPr="00D32B98" w:rsidRDefault="00530460" w:rsidP="00210BF3">
      <w:pPr>
        <w:pStyle w:val="Heading1"/>
      </w:pPr>
      <w:bookmarkStart w:id="1" w:name="_Toc241844154"/>
      <w:r>
        <w:lastRenderedPageBreak/>
        <w:t>TITLE PAGE</w:t>
      </w:r>
      <w:bookmarkEnd w:id="0"/>
      <w:bookmarkEnd w:id="1"/>
    </w:p>
    <w:p w14:paraId="3F6EB53B" w14:textId="77777777" w:rsidR="0071737A" w:rsidRPr="00E66E15" w:rsidRDefault="005E3ECF" w:rsidP="001760BF">
      <w:pPr>
        <w:spacing w:after="1080" w:line="360" w:lineRule="auto"/>
        <w:ind w:firstLine="0"/>
        <w:jc w:val="center"/>
        <w:rPr>
          <w:szCs w:val="24"/>
        </w:rPr>
      </w:pPr>
      <w:r w:rsidRPr="00E66E15">
        <w:rPr>
          <w:szCs w:val="24"/>
          <w:highlight w:val="green"/>
        </w:rPr>
        <w:t xml:space="preserve">EDIT </w:t>
      </w:r>
      <w:r w:rsidRPr="00E66E15">
        <w:rPr>
          <w:rFonts w:cs="Arial"/>
          <w:szCs w:val="24"/>
          <w:highlight w:val="green"/>
        </w:rPr>
        <w:t>—</w:t>
      </w:r>
      <w:r w:rsidRPr="00E66E15">
        <w:rPr>
          <w:szCs w:val="24"/>
          <w:highlight w:val="green"/>
        </w:rPr>
        <w:t xml:space="preserve"> </w:t>
      </w:r>
      <w:r w:rsidR="00BB3333" w:rsidRPr="00E66E15">
        <w:rPr>
          <w:szCs w:val="24"/>
          <w:highlight w:val="green"/>
        </w:rPr>
        <w:t>TITLE IN CAPS</w:t>
      </w:r>
      <w:r w:rsidRPr="00E66E15">
        <w:rPr>
          <w:szCs w:val="24"/>
          <w:highlight w:val="green"/>
        </w:rPr>
        <w:t xml:space="preserve"> </w:t>
      </w:r>
      <w:r w:rsidRPr="00E66E15">
        <w:rPr>
          <w:rFonts w:cs="Arial"/>
          <w:szCs w:val="24"/>
          <w:highlight w:val="green"/>
        </w:rPr>
        <w:t>—</w:t>
      </w:r>
      <w:r w:rsidRPr="00E66E15">
        <w:rPr>
          <w:szCs w:val="24"/>
          <w:highlight w:val="green"/>
        </w:rPr>
        <w:t xml:space="preserve"> END EDIT</w:t>
      </w:r>
    </w:p>
    <w:p w14:paraId="152B7CFE" w14:textId="77777777" w:rsidR="00081429" w:rsidRPr="00E66E15" w:rsidRDefault="00081429" w:rsidP="001760BF">
      <w:pPr>
        <w:keepLines/>
        <w:widowControl w:val="0"/>
        <w:spacing w:after="720" w:line="360" w:lineRule="auto"/>
        <w:ind w:firstLine="0"/>
        <w:jc w:val="center"/>
        <w:rPr>
          <w:szCs w:val="24"/>
        </w:rPr>
      </w:pPr>
      <w:r w:rsidRPr="00272AAF">
        <w:rPr>
          <w:rFonts w:cs="Arial"/>
          <w:szCs w:val="24"/>
          <w:highlight w:val="lightGray"/>
        </w:rPr>
        <w:t>INSTRUCTIONS — Delete before submi</w:t>
      </w:r>
      <w:r w:rsidR="002052D7" w:rsidRPr="00272AAF">
        <w:rPr>
          <w:rFonts w:cs="Arial"/>
          <w:szCs w:val="24"/>
          <w:highlight w:val="lightGray"/>
        </w:rPr>
        <w:t>ssion</w:t>
      </w:r>
      <w:r w:rsidRPr="00272AAF">
        <w:rPr>
          <w:rFonts w:cs="Arial"/>
          <w:szCs w:val="24"/>
          <w:highlight w:val="lightGray"/>
        </w:rPr>
        <w:t xml:space="preserve">. </w:t>
      </w:r>
      <w:r w:rsidR="00E66E15" w:rsidRPr="00272AAF">
        <w:rPr>
          <w:rFonts w:cs="Arial"/>
          <w:szCs w:val="24"/>
          <w:highlight w:val="lightGray"/>
        </w:rPr>
        <w:t xml:space="preserve">Set the gaps </w:t>
      </w:r>
      <w:r w:rsidR="00E66E15" w:rsidRPr="00272AAF">
        <w:rPr>
          <w:rFonts w:cs="Arial"/>
          <w:b/>
          <w:bCs/>
          <w:szCs w:val="24"/>
          <w:highlight w:val="lightGray"/>
        </w:rPr>
        <w:t>evenly</w:t>
      </w:r>
      <w:r w:rsidR="00E66E15" w:rsidRPr="00272AAF">
        <w:rPr>
          <w:rFonts w:cs="Arial"/>
          <w:szCs w:val="24"/>
          <w:highlight w:val="lightGray"/>
        </w:rPr>
        <w:t xml:space="preserve"> on this page and on the approval page with Home &gt; Paragraph &gt; Line Spacing</w:t>
      </w:r>
      <w:r w:rsidRPr="00272AAF">
        <w:rPr>
          <w:rFonts w:cs="Arial"/>
          <w:szCs w:val="24"/>
          <w:highlight w:val="lightGray"/>
        </w:rPr>
        <w:t>, not with blank returns</w:t>
      </w:r>
      <w:r w:rsidR="005E3ECF" w:rsidRPr="00272AAF">
        <w:rPr>
          <w:rFonts w:cs="Arial"/>
          <w:szCs w:val="24"/>
          <w:highlight w:val="lightGray"/>
        </w:rPr>
        <w:t xml:space="preserve"> — End of Instructions.</w:t>
      </w:r>
    </w:p>
    <w:p w14:paraId="4066C69C" w14:textId="38E167EA" w:rsidR="00346D37" w:rsidRDefault="00EA2441" w:rsidP="001760BF">
      <w:pPr>
        <w:widowControl w:val="0"/>
        <w:spacing w:after="1440" w:line="360" w:lineRule="auto"/>
        <w:ind w:firstLine="0"/>
        <w:jc w:val="center"/>
        <w:rPr>
          <w:rFonts w:cs="Arial"/>
          <w:szCs w:val="24"/>
        </w:rPr>
      </w:pPr>
      <w:r>
        <w:rPr>
          <w:rFonts w:cs="Arial"/>
          <w:szCs w:val="24"/>
        </w:rPr>
        <w:t>b</w:t>
      </w:r>
      <w:r w:rsidR="00BB3333">
        <w:rPr>
          <w:rFonts w:cs="Arial"/>
          <w:szCs w:val="24"/>
        </w:rPr>
        <w:t>y</w:t>
      </w:r>
      <w:r>
        <w:rPr>
          <w:rFonts w:cs="Arial"/>
          <w:szCs w:val="24"/>
        </w:rPr>
        <w:br/>
      </w:r>
      <w:r w:rsidR="005E3ECF" w:rsidRPr="005E3ECF">
        <w:rPr>
          <w:rFonts w:cs="Arial"/>
          <w:szCs w:val="24"/>
          <w:highlight w:val="green"/>
        </w:rPr>
        <w:t>EDIT —</w:t>
      </w:r>
      <w:r w:rsidR="005E3ECF">
        <w:rPr>
          <w:rFonts w:cs="Arial"/>
          <w:szCs w:val="24"/>
          <w:highlight w:val="green"/>
        </w:rPr>
        <w:t xml:space="preserve"> </w:t>
      </w:r>
      <w:r w:rsidR="00BB3333" w:rsidRPr="005E3ECF">
        <w:rPr>
          <w:rFonts w:cs="Arial"/>
          <w:szCs w:val="24"/>
          <w:highlight w:val="green"/>
        </w:rPr>
        <w:t>Your Name</w:t>
      </w:r>
      <w:r w:rsidR="00346D37">
        <w:rPr>
          <w:rFonts w:cs="Arial"/>
          <w:szCs w:val="24"/>
        </w:rPr>
        <w:br/>
      </w:r>
      <w:r w:rsidR="00BB3333" w:rsidRPr="005E3ECF">
        <w:rPr>
          <w:szCs w:val="24"/>
          <w:highlight w:val="green"/>
        </w:rPr>
        <w:t xml:space="preserve">B.S., </w:t>
      </w:r>
      <w:r w:rsidR="00751540" w:rsidRPr="005E3ECF">
        <w:rPr>
          <w:szCs w:val="24"/>
          <w:highlight w:val="green"/>
        </w:rPr>
        <w:t>Institution</w:t>
      </w:r>
      <w:r w:rsidR="00BB3333" w:rsidRPr="005E3ECF">
        <w:rPr>
          <w:szCs w:val="24"/>
          <w:highlight w:val="green"/>
        </w:rPr>
        <w:t xml:space="preserve">, </w:t>
      </w:r>
      <w:r w:rsidR="00751540" w:rsidRPr="005E3ECF">
        <w:rPr>
          <w:szCs w:val="24"/>
          <w:highlight w:val="green"/>
        </w:rPr>
        <w:t>YEAR</w:t>
      </w:r>
      <w:r w:rsidR="00346D37">
        <w:rPr>
          <w:szCs w:val="24"/>
          <w:highlight w:val="green"/>
        </w:rPr>
        <w:br/>
      </w:r>
      <w:r w:rsidR="00BB3333" w:rsidRPr="005E3ECF">
        <w:rPr>
          <w:szCs w:val="24"/>
          <w:highlight w:val="green"/>
        </w:rPr>
        <w:t xml:space="preserve">M.S., Institution, </w:t>
      </w:r>
      <w:r w:rsidR="00751540" w:rsidRPr="005E3ECF">
        <w:rPr>
          <w:szCs w:val="24"/>
          <w:highlight w:val="green"/>
        </w:rPr>
        <w:t>YEAR</w:t>
      </w:r>
      <w:r w:rsidR="005E3ECF" w:rsidRPr="005E3ECF">
        <w:rPr>
          <w:szCs w:val="24"/>
          <w:highlight w:val="green"/>
        </w:rPr>
        <w:t xml:space="preserve"> </w:t>
      </w:r>
      <w:r w:rsidR="005E3ECF" w:rsidRPr="005E3ECF">
        <w:rPr>
          <w:rFonts w:cs="Arial"/>
          <w:szCs w:val="24"/>
          <w:highlight w:val="green"/>
        </w:rPr>
        <w:t>— END EDIT</w:t>
      </w:r>
    </w:p>
    <w:p w14:paraId="41DE1A33" w14:textId="3221DD1C" w:rsidR="00346D37" w:rsidRDefault="00BB3333" w:rsidP="001760BF">
      <w:pPr>
        <w:widowControl w:val="0"/>
        <w:spacing w:after="1440" w:line="360" w:lineRule="auto"/>
        <w:ind w:firstLine="0"/>
        <w:jc w:val="center"/>
        <w:rPr>
          <w:szCs w:val="24"/>
        </w:rPr>
      </w:pPr>
      <w:r>
        <w:rPr>
          <w:szCs w:val="24"/>
        </w:rPr>
        <w:t xml:space="preserve">A </w:t>
      </w:r>
      <w:r w:rsidR="00A263A5">
        <w:rPr>
          <w:szCs w:val="24"/>
        </w:rPr>
        <w:t xml:space="preserve">Capstone </w:t>
      </w:r>
      <w:r w:rsidR="005B6DE3">
        <w:rPr>
          <w:szCs w:val="24"/>
        </w:rPr>
        <w:t>Project</w:t>
      </w:r>
      <w:r w:rsidR="0070240B">
        <w:rPr>
          <w:szCs w:val="24"/>
        </w:rPr>
        <w:br/>
      </w:r>
      <w:r>
        <w:rPr>
          <w:szCs w:val="24"/>
        </w:rPr>
        <w:t>Submitted in Partial Fulfillment of the Requirements for the</w:t>
      </w:r>
      <w:r w:rsidR="0070240B">
        <w:rPr>
          <w:szCs w:val="24"/>
        </w:rPr>
        <w:t xml:space="preserve"> </w:t>
      </w:r>
      <w:r w:rsidR="002E256F">
        <w:rPr>
          <w:szCs w:val="24"/>
        </w:rPr>
        <w:br/>
      </w:r>
      <w:r w:rsidR="004473EB">
        <w:rPr>
          <w:szCs w:val="24"/>
        </w:rPr>
        <w:t>Occupational Therapy Doctorate</w:t>
      </w:r>
    </w:p>
    <w:p w14:paraId="009FF3F8" w14:textId="476C06FE" w:rsidR="00F346A4" w:rsidRDefault="00BB3333" w:rsidP="003970BB">
      <w:pPr>
        <w:widowControl w:val="0"/>
        <w:spacing w:before="360" w:line="360" w:lineRule="auto"/>
        <w:ind w:firstLine="0"/>
        <w:jc w:val="center"/>
        <w:rPr>
          <w:szCs w:val="24"/>
        </w:rPr>
        <w:sectPr w:rsidR="00F346A4" w:rsidSect="00C223AC">
          <w:endnotePr>
            <w:numFmt w:val="decimal"/>
            <w:numRestart w:val="eachSect"/>
          </w:endnotePr>
          <w:pgSz w:w="12240" w:h="15840"/>
          <w:pgMar w:top="1440" w:right="1440" w:bottom="1440" w:left="1440" w:header="720" w:footer="720" w:gutter="0"/>
          <w:pgNumType w:fmt="lowerRoman" w:start="1"/>
          <w:cols w:space="720"/>
          <w:docGrid w:linePitch="326"/>
        </w:sectPr>
      </w:pPr>
      <w:r w:rsidRPr="00985EC2">
        <w:rPr>
          <w:szCs w:val="24"/>
        </w:rPr>
        <w:t>School of</w:t>
      </w:r>
      <w:r w:rsidR="00360D98">
        <w:rPr>
          <w:szCs w:val="24"/>
        </w:rPr>
        <w:t xml:space="preserve"> </w:t>
      </w:r>
      <w:r w:rsidR="004473EB">
        <w:rPr>
          <w:szCs w:val="24"/>
        </w:rPr>
        <w:t>Health Sciences</w:t>
      </w:r>
      <w:r w:rsidR="004473EB">
        <w:rPr>
          <w:szCs w:val="24"/>
        </w:rPr>
        <w:br/>
      </w:r>
      <w:r>
        <w:rPr>
          <w:szCs w:val="24"/>
        </w:rPr>
        <w:t>in the Graduate School</w:t>
      </w:r>
      <w:r w:rsidR="0070240B">
        <w:rPr>
          <w:szCs w:val="24"/>
        </w:rPr>
        <w:br/>
        <w:t xml:space="preserve"> </w:t>
      </w:r>
      <w:r>
        <w:rPr>
          <w:szCs w:val="24"/>
        </w:rPr>
        <w:t>Southern Illinois University Carbondale</w:t>
      </w:r>
      <w:r w:rsidR="0070240B">
        <w:rPr>
          <w:szCs w:val="24"/>
        </w:rPr>
        <w:br/>
      </w:r>
      <w:r w:rsidR="005E3ECF" w:rsidRPr="005E3ECF">
        <w:rPr>
          <w:szCs w:val="24"/>
          <w:highlight w:val="green"/>
        </w:rPr>
        <w:t xml:space="preserve">EDIT </w:t>
      </w:r>
      <w:r w:rsidR="005E3ECF" w:rsidRPr="005E3ECF">
        <w:rPr>
          <w:rFonts w:cs="Arial"/>
          <w:szCs w:val="24"/>
          <w:highlight w:val="green"/>
        </w:rPr>
        <w:t>—</w:t>
      </w:r>
      <w:r w:rsidR="0070240B" w:rsidRPr="005E3ECF">
        <w:rPr>
          <w:szCs w:val="24"/>
          <w:highlight w:val="green"/>
        </w:rPr>
        <w:t xml:space="preserve"> </w:t>
      </w:r>
      <w:r w:rsidR="00E63BF6" w:rsidRPr="005E3ECF">
        <w:rPr>
          <w:szCs w:val="24"/>
          <w:highlight w:val="green"/>
        </w:rPr>
        <w:t>Month,</w:t>
      </w:r>
      <w:r w:rsidRPr="005E3ECF">
        <w:rPr>
          <w:szCs w:val="24"/>
          <w:highlight w:val="green"/>
        </w:rPr>
        <w:t xml:space="preserve"> </w:t>
      </w:r>
      <w:r w:rsidR="00E63BF6" w:rsidRPr="005E3ECF">
        <w:rPr>
          <w:szCs w:val="24"/>
          <w:highlight w:val="green"/>
        </w:rPr>
        <w:t>YEAR</w:t>
      </w:r>
      <w:r w:rsidR="005E3ECF" w:rsidRPr="005E3ECF">
        <w:rPr>
          <w:szCs w:val="24"/>
          <w:highlight w:val="green"/>
        </w:rPr>
        <w:t xml:space="preserve"> </w:t>
      </w:r>
      <w:r w:rsidR="005E3ECF" w:rsidRPr="005E3ECF">
        <w:rPr>
          <w:rFonts w:cs="Arial"/>
          <w:szCs w:val="24"/>
          <w:highlight w:val="green"/>
        </w:rPr>
        <w:t>— END EDIT</w:t>
      </w:r>
      <w:r w:rsidRPr="005E3ECF">
        <w:rPr>
          <w:szCs w:val="24"/>
          <w:highlight w:val="green"/>
        </w:rPr>
        <w:t xml:space="preserve"> </w:t>
      </w:r>
    </w:p>
    <w:p w14:paraId="135F119E" w14:textId="77777777" w:rsidR="009E3D1B" w:rsidRPr="00D32B98" w:rsidRDefault="003071EE" w:rsidP="003E6A4C">
      <w:pPr>
        <w:pStyle w:val="Heading1"/>
      </w:pPr>
      <w:bookmarkStart w:id="2" w:name="_Toc294021170"/>
      <w:bookmarkStart w:id="3" w:name="_Toc241844155"/>
      <w:r>
        <w:lastRenderedPageBreak/>
        <w:t>COPYRIGHT PAGE</w:t>
      </w:r>
      <w:bookmarkEnd w:id="2"/>
      <w:bookmarkEnd w:id="3"/>
    </w:p>
    <w:p w14:paraId="4133876F" w14:textId="77777777" w:rsidR="00BB3333" w:rsidRPr="00BB3333" w:rsidRDefault="00BB3333" w:rsidP="00CD490E">
      <w:pPr>
        <w:widowControl w:val="0"/>
        <w:spacing w:before="4560" w:line="360" w:lineRule="auto"/>
        <w:ind w:firstLine="0"/>
        <w:jc w:val="center"/>
        <w:rPr>
          <w:szCs w:val="24"/>
        </w:rPr>
      </w:pPr>
      <w:r>
        <w:rPr>
          <w:szCs w:val="24"/>
        </w:rPr>
        <w:t xml:space="preserve">Copyright by </w:t>
      </w:r>
      <w:r w:rsidR="00801148" w:rsidRPr="00801148">
        <w:rPr>
          <w:szCs w:val="24"/>
          <w:highlight w:val="green"/>
        </w:rPr>
        <w:t xml:space="preserve">EDIT </w:t>
      </w:r>
      <w:r w:rsidR="00801148" w:rsidRPr="00801148">
        <w:rPr>
          <w:rFonts w:cs="Arial"/>
          <w:szCs w:val="24"/>
          <w:highlight w:val="green"/>
        </w:rPr>
        <w:t xml:space="preserve">— </w:t>
      </w:r>
      <w:r w:rsidRPr="00801148">
        <w:rPr>
          <w:szCs w:val="24"/>
          <w:highlight w:val="green"/>
        </w:rPr>
        <w:t>Name, YEAR</w:t>
      </w:r>
      <w:r w:rsidR="00801148" w:rsidRPr="00801148">
        <w:rPr>
          <w:szCs w:val="24"/>
          <w:highlight w:val="green"/>
        </w:rPr>
        <w:t xml:space="preserve"> </w:t>
      </w:r>
      <w:r w:rsidR="00801148" w:rsidRPr="00801148">
        <w:rPr>
          <w:rFonts w:cs="Arial"/>
          <w:szCs w:val="24"/>
          <w:highlight w:val="green"/>
        </w:rPr>
        <w:t>—</w:t>
      </w:r>
      <w:r w:rsidR="00801148" w:rsidRPr="00801148">
        <w:rPr>
          <w:szCs w:val="24"/>
          <w:highlight w:val="green"/>
        </w:rPr>
        <w:t xml:space="preserve"> END EDIT</w:t>
      </w:r>
    </w:p>
    <w:p w14:paraId="70DF72AB" w14:textId="77777777" w:rsidR="00BB3333" w:rsidRPr="00BB3333" w:rsidRDefault="00BB3333" w:rsidP="00EB4349">
      <w:pPr>
        <w:widowControl w:val="0"/>
        <w:spacing w:line="360" w:lineRule="auto"/>
        <w:ind w:firstLine="0"/>
        <w:jc w:val="center"/>
        <w:rPr>
          <w:szCs w:val="24"/>
        </w:rPr>
      </w:pPr>
      <w:r>
        <w:rPr>
          <w:szCs w:val="24"/>
        </w:rPr>
        <w:t>All Rights Reserved</w:t>
      </w:r>
    </w:p>
    <w:p w14:paraId="473EFB43" w14:textId="77777777" w:rsidR="00A17AC4" w:rsidRPr="00E63BF6" w:rsidRDefault="00BB3333" w:rsidP="00EB4349">
      <w:pPr>
        <w:keepLines/>
        <w:widowControl w:val="0"/>
        <w:spacing w:line="360" w:lineRule="auto"/>
        <w:ind w:firstLine="0"/>
        <w:jc w:val="center"/>
        <w:rPr>
          <w:szCs w:val="24"/>
        </w:rPr>
      </w:pPr>
      <w:r w:rsidRPr="00E63BF6">
        <w:rPr>
          <w:szCs w:val="24"/>
          <w:highlight w:val="lightGray"/>
        </w:rPr>
        <w:t xml:space="preserve">INSTRUCTIONS — </w:t>
      </w:r>
      <w:r w:rsidR="002052D7">
        <w:rPr>
          <w:szCs w:val="24"/>
          <w:highlight w:val="lightGray"/>
        </w:rPr>
        <w:t>delete before submission. T</w:t>
      </w:r>
      <w:r w:rsidRPr="00E63BF6">
        <w:rPr>
          <w:szCs w:val="24"/>
          <w:highlight w:val="lightGray"/>
        </w:rPr>
        <w:t>his page is optional. Delete it if you are not registering copyright.</w:t>
      </w:r>
      <w:r w:rsidR="00801148">
        <w:rPr>
          <w:szCs w:val="24"/>
          <w:highlight w:val="lightGray"/>
        </w:rPr>
        <w:t xml:space="preserve"> </w:t>
      </w:r>
      <w:r w:rsidR="00801148" w:rsidRPr="00E63BF6">
        <w:rPr>
          <w:rFonts w:cs="Arial"/>
          <w:szCs w:val="24"/>
          <w:highlight w:val="lightGray"/>
        </w:rPr>
        <w:t>—</w:t>
      </w:r>
      <w:r w:rsidR="00801148">
        <w:rPr>
          <w:rFonts w:cs="Arial"/>
          <w:szCs w:val="24"/>
          <w:highlight w:val="lightGray"/>
        </w:rPr>
        <w:t xml:space="preserve"> End of Instructions.</w:t>
      </w:r>
    </w:p>
    <w:p w14:paraId="563A1DF8" w14:textId="59B7DB67" w:rsidR="00BB3333" w:rsidRPr="00D32B98" w:rsidRDefault="00A263A5" w:rsidP="003E6A4C">
      <w:pPr>
        <w:pStyle w:val="Heading1"/>
      </w:pPr>
      <w:bookmarkStart w:id="4" w:name="_Toc685654870"/>
      <w:bookmarkStart w:id="5" w:name="_Toc241844156"/>
      <w:r>
        <w:lastRenderedPageBreak/>
        <w:t xml:space="preserve">CAPSTONE </w:t>
      </w:r>
      <w:r w:rsidR="004473EB">
        <w:t>PROJECT</w:t>
      </w:r>
      <w:r w:rsidR="00BB3333">
        <w:t xml:space="preserve"> APPROVAL</w:t>
      </w:r>
      <w:bookmarkEnd w:id="4"/>
      <w:bookmarkEnd w:id="5"/>
    </w:p>
    <w:p w14:paraId="0E9C8AC3" w14:textId="77777777" w:rsidR="00BB3333" w:rsidRPr="00BB3333" w:rsidRDefault="00801148" w:rsidP="00591144">
      <w:pPr>
        <w:widowControl w:val="0"/>
        <w:spacing w:after="400" w:line="360" w:lineRule="auto"/>
        <w:ind w:firstLine="0"/>
        <w:jc w:val="center"/>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TITLE IN CAPS</w:t>
      </w:r>
      <w:r w:rsidR="00036A79">
        <w:rPr>
          <w:szCs w:val="24"/>
          <w:highlight w:val="green"/>
        </w:rPr>
        <w:t xml:space="preserve"> </w:t>
      </w:r>
      <w:r w:rsidRPr="00801148">
        <w:rPr>
          <w:rFonts w:cs="Arial"/>
          <w:szCs w:val="24"/>
          <w:highlight w:val="green"/>
        </w:rPr>
        <w:t>— END EDIT</w:t>
      </w:r>
    </w:p>
    <w:p w14:paraId="26842240" w14:textId="77777777" w:rsidR="00BB3333" w:rsidRPr="00BB3333" w:rsidRDefault="00BB3333" w:rsidP="009543A8">
      <w:pPr>
        <w:widowControl w:val="0"/>
        <w:spacing w:before="480" w:line="360" w:lineRule="auto"/>
        <w:ind w:firstLine="0"/>
        <w:jc w:val="center"/>
        <w:rPr>
          <w:szCs w:val="24"/>
        </w:rPr>
      </w:pPr>
      <w:proofErr w:type="gramStart"/>
      <w:r>
        <w:rPr>
          <w:szCs w:val="24"/>
        </w:rPr>
        <w:t>by</w:t>
      </w:r>
      <w:proofErr w:type="gramEnd"/>
    </w:p>
    <w:p w14:paraId="3622A8B3" w14:textId="77777777" w:rsidR="00BB3333" w:rsidRPr="00BB3333" w:rsidRDefault="00801148" w:rsidP="00591144">
      <w:pPr>
        <w:widowControl w:val="0"/>
        <w:spacing w:after="720" w:line="360" w:lineRule="auto"/>
        <w:ind w:firstLine="0"/>
        <w:jc w:val="center"/>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Your Name</w:t>
      </w:r>
      <w:r w:rsidRPr="00801148">
        <w:rPr>
          <w:szCs w:val="24"/>
          <w:highlight w:val="green"/>
        </w:rPr>
        <w:t xml:space="preserve"> </w:t>
      </w:r>
      <w:r w:rsidRPr="00801148">
        <w:rPr>
          <w:rFonts w:cs="Arial"/>
          <w:szCs w:val="24"/>
          <w:highlight w:val="green"/>
        </w:rPr>
        <w:t>— END EDIT</w:t>
      </w:r>
    </w:p>
    <w:p w14:paraId="6AAE9E63" w14:textId="6EC6CB85" w:rsidR="002925DA" w:rsidRPr="005B6DE3" w:rsidRDefault="00BB3333" w:rsidP="00591144">
      <w:pPr>
        <w:widowControl w:val="0"/>
        <w:spacing w:line="360" w:lineRule="auto"/>
        <w:ind w:firstLine="0"/>
        <w:jc w:val="center"/>
        <w:rPr>
          <w:rFonts w:cs="Arial"/>
          <w:szCs w:val="24"/>
        </w:rPr>
      </w:pPr>
      <w:r w:rsidRPr="005B6DE3">
        <w:rPr>
          <w:szCs w:val="24"/>
        </w:rPr>
        <w:t xml:space="preserve">A </w:t>
      </w:r>
      <w:r w:rsidR="00A263A5" w:rsidRPr="005B6DE3">
        <w:rPr>
          <w:szCs w:val="24"/>
        </w:rPr>
        <w:t xml:space="preserve">Capstone </w:t>
      </w:r>
      <w:r w:rsidR="005B6DE3" w:rsidRPr="005B6DE3">
        <w:rPr>
          <w:szCs w:val="24"/>
        </w:rPr>
        <w:t>Project</w:t>
      </w:r>
      <w:r w:rsidRPr="005B6DE3">
        <w:rPr>
          <w:szCs w:val="24"/>
        </w:rPr>
        <w:t xml:space="preserve"> Submitted in Partial</w:t>
      </w:r>
      <w:r w:rsidR="002925DA" w:rsidRPr="005B6DE3">
        <w:rPr>
          <w:szCs w:val="24"/>
        </w:rPr>
        <w:br/>
      </w:r>
      <w:r w:rsidRPr="005B6DE3">
        <w:rPr>
          <w:szCs w:val="24"/>
        </w:rPr>
        <w:t>Fulfillment of the Requirements</w:t>
      </w:r>
      <w:r w:rsidR="002925DA" w:rsidRPr="005B6DE3">
        <w:rPr>
          <w:szCs w:val="24"/>
        </w:rPr>
        <w:br/>
      </w:r>
      <w:r w:rsidRPr="005B6DE3">
        <w:rPr>
          <w:szCs w:val="24"/>
        </w:rPr>
        <w:t>for the Degree of</w:t>
      </w:r>
      <w:r w:rsidR="002925DA" w:rsidRPr="005B6DE3">
        <w:rPr>
          <w:szCs w:val="24"/>
        </w:rPr>
        <w:br/>
      </w:r>
      <w:r w:rsidR="005B6DE3" w:rsidRPr="005B6DE3">
        <w:rPr>
          <w:szCs w:val="24"/>
        </w:rPr>
        <w:t>Occupational Therapy Doctorate</w:t>
      </w:r>
      <w:r w:rsidR="002925DA" w:rsidRPr="005B6DE3">
        <w:rPr>
          <w:szCs w:val="24"/>
        </w:rPr>
        <w:br/>
      </w:r>
      <w:r w:rsidR="005B6DE3" w:rsidRPr="005B6DE3">
        <w:rPr>
          <w:szCs w:val="24"/>
        </w:rPr>
        <w:t>in the field of Occupational Therapy</w:t>
      </w:r>
    </w:p>
    <w:p w14:paraId="47FF211E" w14:textId="7294EA7D" w:rsidR="002925DA" w:rsidRDefault="00BB3333" w:rsidP="00591144">
      <w:pPr>
        <w:widowControl w:val="0"/>
        <w:spacing w:before="1320" w:line="360" w:lineRule="auto"/>
        <w:ind w:firstLine="0"/>
        <w:jc w:val="center"/>
        <w:rPr>
          <w:rFonts w:cs="Arial"/>
          <w:szCs w:val="24"/>
        </w:rPr>
      </w:pPr>
      <w:r w:rsidRPr="00E63BF6">
        <w:rPr>
          <w:szCs w:val="24"/>
        </w:rPr>
        <w:t>Approved by:</w:t>
      </w:r>
      <w:r w:rsidR="002925DA">
        <w:rPr>
          <w:szCs w:val="24"/>
        </w:rPr>
        <w:br/>
      </w:r>
      <w:r w:rsidR="00801148" w:rsidRPr="00801148">
        <w:rPr>
          <w:szCs w:val="24"/>
          <w:highlight w:val="green"/>
        </w:rPr>
        <w:t xml:space="preserve">EDIT </w:t>
      </w:r>
      <w:r w:rsidR="00801148" w:rsidRPr="00801148">
        <w:rPr>
          <w:rFonts w:cs="Arial"/>
          <w:szCs w:val="24"/>
          <w:highlight w:val="green"/>
        </w:rPr>
        <w:t>—</w:t>
      </w:r>
      <w:r w:rsidR="00801148">
        <w:rPr>
          <w:rFonts w:cs="Arial"/>
          <w:szCs w:val="24"/>
          <w:highlight w:val="green"/>
        </w:rPr>
        <w:t xml:space="preserve"> </w:t>
      </w:r>
      <w:r w:rsidRPr="00801148">
        <w:rPr>
          <w:szCs w:val="24"/>
          <w:highlight w:val="green"/>
        </w:rPr>
        <w:t xml:space="preserve">Name of </w:t>
      </w:r>
      <w:r w:rsidR="004473EB">
        <w:rPr>
          <w:szCs w:val="24"/>
          <w:highlight w:val="green"/>
        </w:rPr>
        <w:t>O.T</w:t>
      </w:r>
      <w:r w:rsidR="00F45A8B">
        <w:rPr>
          <w:szCs w:val="24"/>
          <w:highlight w:val="green"/>
        </w:rPr>
        <w:t>.D. committee</w:t>
      </w:r>
      <w:r w:rsidRPr="00801148">
        <w:rPr>
          <w:szCs w:val="24"/>
          <w:highlight w:val="green"/>
        </w:rPr>
        <w:t xml:space="preserve"> chair,</w:t>
      </w:r>
      <w:r>
        <w:rPr>
          <w:szCs w:val="24"/>
        </w:rPr>
        <w:t xml:space="preserve"> Chair</w:t>
      </w:r>
      <w:r w:rsidR="002925DA">
        <w:rPr>
          <w:szCs w:val="24"/>
        </w:rPr>
        <w:br/>
      </w:r>
      <w:r w:rsidRPr="00E63BF6">
        <w:rPr>
          <w:szCs w:val="24"/>
          <w:highlight w:val="green"/>
        </w:rPr>
        <w:t>Name of committee member 2</w:t>
      </w:r>
      <w:r w:rsidR="002925DA">
        <w:rPr>
          <w:szCs w:val="24"/>
          <w:highlight w:val="green"/>
        </w:rPr>
        <w:br/>
      </w:r>
      <w:r w:rsidRPr="00E63BF6">
        <w:rPr>
          <w:szCs w:val="24"/>
          <w:highlight w:val="green"/>
        </w:rPr>
        <w:t>Name of committee member 3</w:t>
      </w:r>
      <w:r w:rsidR="002925DA">
        <w:rPr>
          <w:szCs w:val="24"/>
          <w:highlight w:val="green"/>
        </w:rPr>
        <w:br/>
      </w:r>
      <w:r w:rsidRPr="00E63BF6">
        <w:rPr>
          <w:szCs w:val="24"/>
          <w:highlight w:val="green"/>
        </w:rPr>
        <w:t>Name of committee member 4</w:t>
      </w:r>
      <w:r w:rsidR="002925DA">
        <w:rPr>
          <w:szCs w:val="24"/>
          <w:highlight w:val="green"/>
        </w:rPr>
        <w:br/>
      </w:r>
      <w:r w:rsidRPr="00E63BF6">
        <w:rPr>
          <w:szCs w:val="24"/>
          <w:highlight w:val="green"/>
        </w:rPr>
        <w:t>Name of committee member 5</w:t>
      </w:r>
      <w:r w:rsidR="00801148" w:rsidRPr="00801148">
        <w:rPr>
          <w:szCs w:val="24"/>
          <w:highlight w:val="green"/>
        </w:rPr>
        <w:t xml:space="preserve"> </w:t>
      </w:r>
      <w:r w:rsidR="00801148" w:rsidRPr="00801148">
        <w:rPr>
          <w:rFonts w:cs="Arial"/>
          <w:szCs w:val="24"/>
          <w:highlight w:val="green"/>
        </w:rPr>
        <w:t>— END EDIT</w:t>
      </w:r>
    </w:p>
    <w:p w14:paraId="21A65DFB" w14:textId="77777777" w:rsidR="00E63BF6" w:rsidRPr="00801148" w:rsidRDefault="00BB3333" w:rsidP="00591144">
      <w:pPr>
        <w:widowControl w:val="0"/>
        <w:spacing w:before="1320" w:line="360" w:lineRule="auto"/>
        <w:ind w:firstLine="0"/>
        <w:jc w:val="center"/>
      </w:pPr>
      <w:r>
        <w:t>Graduate School</w:t>
      </w:r>
      <w:r>
        <w:br/>
        <w:t>Southern Illinois University Carbondale</w:t>
      </w:r>
      <w:r>
        <w:br/>
      </w:r>
      <w:r w:rsidR="00801148" w:rsidRPr="6E52299D">
        <w:rPr>
          <w:highlight w:val="green"/>
        </w:rPr>
        <w:t xml:space="preserve">EDIT </w:t>
      </w:r>
      <w:r w:rsidR="00801148" w:rsidRPr="6E52299D">
        <w:rPr>
          <w:rFonts w:cs="Arial"/>
          <w:highlight w:val="green"/>
        </w:rPr>
        <w:t xml:space="preserve">— </w:t>
      </w:r>
      <w:r w:rsidR="00E63BF6" w:rsidRPr="6E52299D">
        <w:rPr>
          <w:highlight w:val="green"/>
        </w:rPr>
        <w:t>Month</w:t>
      </w:r>
      <w:r w:rsidR="436081A3" w:rsidRPr="6E52299D">
        <w:rPr>
          <w:highlight w:val="green"/>
        </w:rPr>
        <w:t xml:space="preserve"> Day</w:t>
      </w:r>
      <w:r w:rsidRPr="6E52299D">
        <w:rPr>
          <w:highlight w:val="green"/>
        </w:rPr>
        <w:t xml:space="preserve">, </w:t>
      </w:r>
      <w:r w:rsidR="00E63BF6" w:rsidRPr="6E52299D">
        <w:rPr>
          <w:highlight w:val="green"/>
        </w:rPr>
        <w:t>YEAR</w:t>
      </w:r>
      <w:r w:rsidR="00801148" w:rsidRPr="6E52299D">
        <w:rPr>
          <w:highlight w:val="green"/>
        </w:rPr>
        <w:t xml:space="preserve"> </w:t>
      </w:r>
      <w:r w:rsidR="00801148" w:rsidRPr="6E52299D">
        <w:rPr>
          <w:rFonts w:cs="Arial"/>
          <w:highlight w:val="green"/>
        </w:rPr>
        <w:t>— END EDIT</w:t>
      </w:r>
    </w:p>
    <w:p w14:paraId="0670371C" w14:textId="77777777" w:rsidR="00BB3333" w:rsidRPr="003E6A4C" w:rsidRDefault="00BB3333" w:rsidP="003E6A4C">
      <w:pPr>
        <w:pStyle w:val="Heading1"/>
      </w:pPr>
      <w:bookmarkStart w:id="6" w:name="_Toc813265667"/>
      <w:bookmarkStart w:id="7" w:name="_Toc241844157"/>
      <w:r w:rsidRPr="003E6A4C">
        <w:lastRenderedPageBreak/>
        <w:t>ABSTRACT</w:t>
      </w:r>
      <w:bookmarkEnd w:id="6"/>
      <w:bookmarkEnd w:id="7"/>
    </w:p>
    <w:p w14:paraId="19FEE73E" w14:textId="116656FA" w:rsidR="00BB3333" w:rsidRPr="00BB3333" w:rsidRDefault="00801148" w:rsidP="009543A8">
      <w:pPr>
        <w:widowControl w:val="0"/>
        <w:spacing w:after="480"/>
        <w:ind w:firstLine="0"/>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Name of the Student</w:t>
      </w:r>
      <w:r w:rsidRPr="00801148">
        <w:rPr>
          <w:szCs w:val="24"/>
          <w:highlight w:val="green"/>
        </w:rPr>
        <w:t xml:space="preserve"> </w:t>
      </w:r>
      <w:r w:rsidRPr="00801148">
        <w:rPr>
          <w:rFonts w:cs="Arial"/>
          <w:szCs w:val="24"/>
          <w:highlight w:val="green"/>
        </w:rPr>
        <w:t xml:space="preserve">— END </w:t>
      </w:r>
      <w:proofErr w:type="gramStart"/>
      <w:r w:rsidRPr="00801148">
        <w:rPr>
          <w:rFonts w:cs="Arial"/>
          <w:szCs w:val="24"/>
          <w:highlight w:val="green"/>
        </w:rPr>
        <w:t>EDIT</w:t>
      </w:r>
      <w:r w:rsidR="00BB3333" w:rsidRPr="00801148">
        <w:rPr>
          <w:szCs w:val="24"/>
          <w:highlight w:val="green"/>
        </w:rPr>
        <w:t xml:space="preserve"> </w:t>
      </w:r>
      <w:r w:rsidR="002E592F">
        <w:rPr>
          <w:szCs w:val="24"/>
        </w:rPr>
        <w:t>,</w:t>
      </w:r>
      <w:proofErr w:type="gramEnd"/>
      <w:r w:rsidR="002E592F">
        <w:rPr>
          <w:szCs w:val="24"/>
        </w:rPr>
        <w:t xml:space="preserve"> </w:t>
      </w:r>
      <w:r>
        <w:rPr>
          <w:szCs w:val="24"/>
        </w:rPr>
        <w:t xml:space="preserve">for the </w:t>
      </w:r>
      <w:r w:rsidR="005B6DE3" w:rsidRPr="005B6DE3">
        <w:rPr>
          <w:szCs w:val="24"/>
        </w:rPr>
        <w:t>Occupational Therapy Doctorate degree in Occupational Therapy</w:t>
      </w:r>
      <w:r w:rsidR="00BC7916">
        <w:rPr>
          <w:szCs w:val="24"/>
        </w:rPr>
        <w:t xml:space="preserve">, </w:t>
      </w:r>
      <w:r w:rsidR="00BB3333">
        <w:rPr>
          <w:szCs w:val="24"/>
        </w:rPr>
        <w:t xml:space="preserve">presented on </w:t>
      </w:r>
      <w:r w:rsidRPr="00801148">
        <w:rPr>
          <w:szCs w:val="24"/>
          <w:highlight w:val="green"/>
        </w:rPr>
        <w:t xml:space="preserve">EDIT </w:t>
      </w:r>
      <w:r w:rsidRPr="00801148">
        <w:rPr>
          <w:rFonts w:cs="Arial"/>
          <w:szCs w:val="24"/>
          <w:highlight w:val="green"/>
        </w:rPr>
        <w:t xml:space="preserve">— </w:t>
      </w:r>
      <w:r w:rsidR="0077149F" w:rsidRPr="00801148">
        <w:rPr>
          <w:szCs w:val="24"/>
          <w:highlight w:val="green"/>
        </w:rPr>
        <w:t>Month Date</w:t>
      </w:r>
      <w:r w:rsidR="00BB3333" w:rsidRPr="00801148">
        <w:rPr>
          <w:szCs w:val="24"/>
          <w:highlight w:val="green"/>
        </w:rPr>
        <w:t>,</w:t>
      </w:r>
      <w:r w:rsidR="0077149F" w:rsidRPr="00801148">
        <w:rPr>
          <w:szCs w:val="24"/>
          <w:highlight w:val="green"/>
        </w:rPr>
        <w:t xml:space="preserve"> YEAR</w:t>
      </w:r>
      <w:r w:rsidRPr="00801148">
        <w:rPr>
          <w:szCs w:val="24"/>
          <w:highlight w:val="green"/>
        </w:rPr>
        <w:t xml:space="preserve"> </w:t>
      </w:r>
      <w:r w:rsidRPr="00801148">
        <w:rPr>
          <w:rFonts w:cs="Arial"/>
          <w:szCs w:val="24"/>
          <w:highlight w:val="green"/>
        </w:rPr>
        <w:t>— END EDIT</w:t>
      </w:r>
      <w:r w:rsidR="00BC7916">
        <w:rPr>
          <w:szCs w:val="24"/>
        </w:rPr>
        <w:t xml:space="preserve">, </w:t>
      </w:r>
      <w:r w:rsidR="00BB3333">
        <w:rPr>
          <w:szCs w:val="24"/>
        </w:rPr>
        <w:t xml:space="preserve">at Southern Illinois University Carbondale. </w:t>
      </w:r>
    </w:p>
    <w:p w14:paraId="62FA0698" w14:textId="77777777" w:rsidR="00BB3333" w:rsidRPr="00801148" w:rsidRDefault="00E66E15" w:rsidP="009543A8">
      <w:pPr>
        <w:spacing w:after="480"/>
        <w:ind w:left="720" w:firstLine="0"/>
        <w:rPr>
          <w:szCs w:val="24"/>
        </w:rPr>
      </w:pPr>
      <w:r w:rsidRPr="00585D32">
        <w:rPr>
          <w:szCs w:val="24"/>
        </w:rPr>
        <w:t xml:space="preserve">TITLE: </w:t>
      </w:r>
      <w:r w:rsidR="00801148" w:rsidRPr="00801148">
        <w:rPr>
          <w:szCs w:val="24"/>
          <w:highlight w:val="green"/>
        </w:rPr>
        <w:t xml:space="preserve">EDIT </w:t>
      </w:r>
      <w:r w:rsidR="00801148" w:rsidRPr="00801148">
        <w:rPr>
          <w:rFonts w:cs="Arial"/>
          <w:szCs w:val="24"/>
          <w:highlight w:val="green"/>
        </w:rPr>
        <w:t xml:space="preserve">— </w:t>
      </w:r>
      <w:r w:rsidR="00BB3333" w:rsidRPr="00801148">
        <w:rPr>
          <w:szCs w:val="24"/>
          <w:highlight w:val="green"/>
        </w:rPr>
        <w:t>TITLE IN ALL CAPS. If it runs past one line, indent the second line like this.</w:t>
      </w:r>
      <w:r w:rsidR="00801148" w:rsidRPr="00801148">
        <w:rPr>
          <w:szCs w:val="24"/>
          <w:highlight w:val="green"/>
        </w:rPr>
        <w:t xml:space="preserve"> </w:t>
      </w:r>
      <w:r w:rsidR="00801148" w:rsidRPr="00801148">
        <w:rPr>
          <w:rFonts w:cs="Arial"/>
          <w:szCs w:val="24"/>
          <w:highlight w:val="green"/>
        </w:rPr>
        <w:t>— END EDIT</w:t>
      </w:r>
    </w:p>
    <w:p w14:paraId="2CDBE397" w14:textId="77777777" w:rsidR="00BB3333" w:rsidRPr="00BB3333" w:rsidRDefault="00BB3333" w:rsidP="009543A8">
      <w:pPr>
        <w:widowControl w:val="0"/>
        <w:spacing w:after="480"/>
        <w:ind w:firstLine="0"/>
        <w:rPr>
          <w:szCs w:val="24"/>
        </w:rPr>
      </w:pPr>
      <w:r>
        <w:rPr>
          <w:szCs w:val="24"/>
        </w:rPr>
        <w:t xml:space="preserve">MAJOR PROFESSOR: </w:t>
      </w:r>
      <w:r w:rsidR="00801148" w:rsidRPr="00801148">
        <w:rPr>
          <w:szCs w:val="24"/>
          <w:highlight w:val="green"/>
        </w:rPr>
        <w:t xml:space="preserve">EDIT </w:t>
      </w:r>
      <w:r w:rsidR="00801148" w:rsidRPr="00801148">
        <w:rPr>
          <w:rFonts w:cs="Arial"/>
          <w:szCs w:val="24"/>
          <w:highlight w:val="green"/>
        </w:rPr>
        <w:t xml:space="preserve">— </w:t>
      </w:r>
      <w:r w:rsidRPr="00801148">
        <w:rPr>
          <w:szCs w:val="24"/>
          <w:highlight w:val="green"/>
        </w:rPr>
        <w:t>Dr. Professor’s Name</w:t>
      </w:r>
      <w:r w:rsidR="00801148" w:rsidRPr="00801148">
        <w:rPr>
          <w:rFonts w:cs="Arial"/>
          <w:szCs w:val="24"/>
          <w:highlight w:val="green"/>
        </w:rPr>
        <w:t xml:space="preserve"> — END EDIT</w:t>
      </w:r>
    </w:p>
    <w:p w14:paraId="0AB6E0B0" w14:textId="5AFC26EF" w:rsidR="00B05699" w:rsidRDefault="00801148" w:rsidP="009543A8">
      <w:pPr>
        <w:widowControl w:val="0"/>
        <w:spacing w:after="480"/>
        <w:rPr>
          <w:rFonts w:cs="Arial"/>
          <w:szCs w:val="24"/>
          <w:highlight w:val="green"/>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Begin the abstract here, typewritten and double-spaced. Make the lines left justified/flu</w:t>
      </w:r>
      <w:r w:rsidR="002A717C" w:rsidRPr="00801148">
        <w:rPr>
          <w:szCs w:val="24"/>
          <w:highlight w:val="green"/>
        </w:rPr>
        <w:t>s</w:t>
      </w:r>
      <w:r w:rsidR="00BB3333" w:rsidRPr="00801148">
        <w:rPr>
          <w:szCs w:val="24"/>
          <w:highlight w:val="green"/>
        </w:rPr>
        <w:t>h left.</w:t>
      </w:r>
      <w:r w:rsidR="003970BB">
        <w:rPr>
          <w:szCs w:val="24"/>
          <w:highlight w:val="green"/>
        </w:rPr>
        <w:t xml:space="preserve"> </w:t>
      </w:r>
      <w:r w:rsidR="00BB3333" w:rsidRPr="00801148">
        <w:rPr>
          <w:szCs w:val="24"/>
          <w:highlight w:val="green"/>
        </w:rPr>
        <w:t xml:space="preserve"> </w:t>
      </w:r>
      <w:r w:rsidRPr="00801148">
        <w:rPr>
          <w:rFonts w:cs="Arial"/>
          <w:szCs w:val="24"/>
          <w:highlight w:val="green"/>
        </w:rPr>
        <w:t>— END EDIT</w:t>
      </w:r>
    </w:p>
    <w:p w14:paraId="3F0A3931" w14:textId="7ECA844D" w:rsidR="003970BB" w:rsidRPr="00FE2FB6" w:rsidRDefault="003970BB" w:rsidP="009543A8">
      <w:pPr>
        <w:widowControl w:val="0"/>
        <w:spacing w:after="480"/>
        <w:rPr>
          <w:rFonts w:cs="Arial"/>
          <w:szCs w:val="24"/>
          <w:highlight w:val="lightGray"/>
        </w:rPr>
      </w:pPr>
      <w:r w:rsidRPr="00FE2FB6">
        <w:rPr>
          <w:rFonts w:cs="Arial"/>
          <w:szCs w:val="24"/>
          <w:highlight w:val="lightGray"/>
        </w:rPr>
        <w:t xml:space="preserve">INSTRUCTIONS — Delete before submission. </w:t>
      </w:r>
      <w:r w:rsidRPr="00FE2FB6">
        <w:rPr>
          <w:rFonts w:cs="Arial"/>
          <w:szCs w:val="24"/>
          <w:highlight w:val="lightGray"/>
        </w:rPr>
        <w:t xml:space="preserve">This page is </w:t>
      </w:r>
      <w:r w:rsidRPr="00FE2FB6">
        <w:rPr>
          <w:rFonts w:cs="Arial"/>
          <w:szCs w:val="24"/>
          <w:highlight w:val="lightGray"/>
        </w:rPr>
        <w:t>Optional, double-spaced. — End of Instructions.</w:t>
      </w:r>
    </w:p>
    <w:p w14:paraId="24D688B2" w14:textId="77777777" w:rsidR="00B05699" w:rsidRPr="00C51B9D" w:rsidRDefault="00B05699">
      <w:pPr>
        <w:overflowPunct/>
        <w:autoSpaceDE/>
        <w:autoSpaceDN/>
        <w:adjustRightInd/>
        <w:spacing w:line="240" w:lineRule="auto"/>
        <w:ind w:firstLine="0"/>
        <w:textAlignment w:val="auto"/>
        <w:rPr>
          <w:rFonts w:cs="Arial"/>
          <w:szCs w:val="24"/>
        </w:rPr>
      </w:pPr>
      <w:r w:rsidRPr="00C51B9D">
        <w:rPr>
          <w:rFonts w:cs="Arial"/>
          <w:szCs w:val="24"/>
        </w:rPr>
        <w:br w:type="page"/>
      </w:r>
    </w:p>
    <w:p w14:paraId="5546D673" w14:textId="77777777" w:rsidR="00BB3333" w:rsidRPr="00D32B98" w:rsidRDefault="00BB3333" w:rsidP="003E6A4C">
      <w:pPr>
        <w:pStyle w:val="Heading1"/>
      </w:pPr>
      <w:bookmarkStart w:id="8" w:name="_Toc1434227503"/>
      <w:bookmarkStart w:id="9" w:name="_Toc241844158"/>
      <w:r>
        <w:lastRenderedPageBreak/>
        <w:t>ACKNOWLEDGMENTS</w:t>
      </w:r>
      <w:bookmarkEnd w:id="8"/>
      <w:bookmarkEnd w:id="9"/>
      <w:r>
        <w:t xml:space="preserve"> </w:t>
      </w:r>
    </w:p>
    <w:p w14:paraId="199DE60D" w14:textId="77777777" w:rsidR="00E63BF6" w:rsidRDefault="007E38E6" w:rsidP="00C67E8C">
      <w:pPr>
        <w:keepLines/>
        <w:widowControl w:val="0"/>
        <w:spacing w:after="480"/>
        <w:rPr>
          <w:rFonts w:cs="Arial"/>
          <w:szCs w:val="24"/>
        </w:rPr>
      </w:pPr>
      <w:r>
        <w:rPr>
          <w:szCs w:val="24"/>
        </w:rPr>
        <w:t xml:space="preserve"> </w:t>
      </w:r>
      <w:r w:rsidR="00BB3333" w:rsidRPr="00E63BF6">
        <w:rPr>
          <w:szCs w:val="24"/>
          <w:highlight w:val="lightGray"/>
        </w:rPr>
        <w:t xml:space="preserve">INSTRUCTIONS — </w:t>
      </w:r>
      <w:r w:rsidR="002052D7">
        <w:rPr>
          <w:szCs w:val="24"/>
          <w:highlight w:val="lightGray"/>
        </w:rPr>
        <w:t>Delete before submission. R</w:t>
      </w:r>
      <w:r w:rsidR="00BB3333" w:rsidRPr="00E63BF6">
        <w:rPr>
          <w:szCs w:val="24"/>
          <w:highlight w:val="lightGray"/>
        </w:rPr>
        <w:t>eplace this paragraph with your own. Acknowledgments are short notes of thanks for help with the research and writing. Optional, double-spaced</w:t>
      </w:r>
      <w:r w:rsidR="00751540">
        <w:rPr>
          <w:szCs w:val="24"/>
          <w:highlight w:val="lightGray"/>
        </w:rPr>
        <w:t>.</w:t>
      </w:r>
      <w:r w:rsidR="00801148">
        <w:rPr>
          <w:szCs w:val="24"/>
          <w:highlight w:val="lightGray"/>
        </w:rPr>
        <w:t xml:space="preserve"> </w:t>
      </w:r>
      <w:r w:rsidR="00801148" w:rsidRPr="00E63BF6">
        <w:rPr>
          <w:rFonts w:cs="Arial"/>
          <w:szCs w:val="24"/>
          <w:highlight w:val="lightGray"/>
        </w:rPr>
        <w:t>—</w:t>
      </w:r>
      <w:r w:rsidR="00801148">
        <w:rPr>
          <w:rFonts w:cs="Arial"/>
          <w:szCs w:val="24"/>
          <w:highlight w:val="lightGray"/>
        </w:rPr>
        <w:t xml:space="preserve"> End of Instructions.</w:t>
      </w:r>
    </w:p>
    <w:p w14:paraId="598F4641" w14:textId="77777777" w:rsidR="00B05699" w:rsidRPr="00C51B9D" w:rsidRDefault="00B05699">
      <w:pPr>
        <w:overflowPunct/>
        <w:autoSpaceDE/>
        <w:autoSpaceDN/>
        <w:adjustRightInd/>
        <w:spacing w:line="240" w:lineRule="auto"/>
        <w:ind w:firstLine="0"/>
        <w:textAlignment w:val="auto"/>
        <w:rPr>
          <w:rFonts w:cs="Arial"/>
          <w:szCs w:val="24"/>
        </w:rPr>
      </w:pPr>
      <w:r w:rsidRPr="00C51B9D">
        <w:rPr>
          <w:rFonts w:cs="Arial"/>
          <w:szCs w:val="24"/>
        </w:rPr>
        <w:br w:type="page"/>
      </w:r>
    </w:p>
    <w:p w14:paraId="68871B08" w14:textId="77777777" w:rsidR="00BB3333" w:rsidRPr="00D32B98" w:rsidRDefault="00BB3333" w:rsidP="003E6A4C">
      <w:pPr>
        <w:pStyle w:val="Heading1"/>
      </w:pPr>
      <w:bookmarkStart w:id="10" w:name="_Toc1841362351"/>
      <w:bookmarkStart w:id="11" w:name="_Toc241844159"/>
      <w:r>
        <w:lastRenderedPageBreak/>
        <w:t>DEDICATION</w:t>
      </w:r>
      <w:bookmarkEnd w:id="10"/>
      <w:bookmarkEnd w:id="11"/>
      <w:r>
        <w:t xml:space="preserve"> </w:t>
      </w:r>
    </w:p>
    <w:p w14:paraId="2224DF92" w14:textId="77777777" w:rsidR="00677489" w:rsidRDefault="00BB3333" w:rsidP="002A7D70">
      <w:pPr>
        <w:keepLines/>
        <w:widowControl w:val="0"/>
        <w:spacing w:after="480"/>
        <w:rPr>
          <w:rFonts w:cs="Arial"/>
          <w:szCs w:val="24"/>
          <w:highlight w:val="lightGray"/>
        </w:rPr>
      </w:pPr>
      <w:r w:rsidRPr="00E63BF6">
        <w:rPr>
          <w:szCs w:val="24"/>
          <w:highlight w:val="lightGray"/>
        </w:rPr>
        <w:t xml:space="preserve">INSTRUCTIONS — </w:t>
      </w:r>
      <w:r w:rsidR="002052D7">
        <w:rPr>
          <w:szCs w:val="24"/>
          <w:highlight w:val="lightGray"/>
        </w:rPr>
        <w:t>Delete before submission. R</w:t>
      </w:r>
      <w:r w:rsidRPr="00E63BF6">
        <w:rPr>
          <w:szCs w:val="24"/>
          <w:highlight w:val="lightGray"/>
        </w:rPr>
        <w:t xml:space="preserve">eplace this paragraph with your </w:t>
      </w:r>
      <w:proofErr w:type="gramStart"/>
      <w:r w:rsidRPr="00E63BF6">
        <w:rPr>
          <w:szCs w:val="24"/>
          <w:highlight w:val="lightGray"/>
        </w:rPr>
        <w:t>own, or</w:t>
      </w:r>
      <w:proofErr w:type="gramEnd"/>
      <w:r w:rsidRPr="00E63BF6">
        <w:rPr>
          <w:szCs w:val="24"/>
          <w:highlight w:val="lightGray"/>
        </w:rPr>
        <w:t xml:space="preserve"> delete the page. A dedication is a personal dedication of your work. Optional, double-</w:t>
      </w:r>
      <w:r w:rsidR="00801148" w:rsidRPr="00E63BF6">
        <w:rPr>
          <w:szCs w:val="24"/>
          <w:highlight w:val="lightGray"/>
        </w:rPr>
        <w:t>spaced.</w:t>
      </w:r>
      <w:r w:rsidR="00801148" w:rsidRPr="00801148">
        <w:rPr>
          <w:rFonts w:cs="Arial"/>
          <w:szCs w:val="24"/>
          <w:highlight w:val="lightGray"/>
        </w:rPr>
        <w:t xml:space="preserve"> — End of Instructions.</w:t>
      </w:r>
    </w:p>
    <w:p w14:paraId="7BA19976" w14:textId="77777777" w:rsidR="00677489" w:rsidRPr="00C51B9D" w:rsidRDefault="00677489">
      <w:pPr>
        <w:overflowPunct/>
        <w:autoSpaceDE/>
        <w:autoSpaceDN/>
        <w:adjustRightInd/>
        <w:spacing w:line="240" w:lineRule="auto"/>
        <w:ind w:firstLine="0"/>
        <w:textAlignment w:val="auto"/>
        <w:rPr>
          <w:rFonts w:cs="Arial"/>
          <w:szCs w:val="24"/>
        </w:rPr>
      </w:pPr>
      <w:r w:rsidRPr="00C51B9D">
        <w:rPr>
          <w:rFonts w:cs="Arial"/>
          <w:szCs w:val="24"/>
        </w:rPr>
        <w:br w:type="page"/>
      </w:r>
    </w:p>
    <w:p w14:paraId="01893144" w14:textId="77777777" w:rsidR="00677489" w:rsidRPr="00D32B98" w:rsidRDefault="00677489" w:rsidP="00677489">
      <w:pPr>
        <w:pStyle w:val="Heading1"/>
      </w:pPr>
      <w:bookmarkStart w:id="12" w:name="_Toc260865518"/>
      <w:bookmarkStart w:id="13" w:name="_Toc241072644"/>
      <w:bookmarkStart w:id="14" w:name="_Toc241844160"/>
      <w:r>
        <w:lastRenderedPageBreak/>
        <w:t>PREFACE</w:t>
      </w:r>
      <w:bookmarkEnd w:id="12"/>
      <w:bookmarkEnd w:id="13"/>
      <w:bookmarkEnd w:id="14"/>
      <w:r>
        <w:t xml:space="preserve"> </w:t>
      </w:r>
    </w:p>
    <w:p w14:paraId="0733B8AD" w14:textId="77777777" w:rsidR="00677489" w:rsidRDefault="00677489" w:rsidP="00677489">
      <w:pPr>
        <w:keepLines/>
        <w:widowControl w:val="0"/>
        <w:spacing w:after="480"/>
        <w:rPr>
          <w:rFonts w:cs="Arial"/>
          <w:szCs w:val="24"/>
          <w:highlight w:val="lightGray"/>
        </w:rPr>
      </w:pPr>
      <w:r w:rsidRPr="00E63BF6">
        <w:rPr>
          <w:szCs w:val="24"/>
          <w:highlight w:val="lightGray"/>
        </w:rPr>
        <w:t xml:space="preserve">INSTRUCTIONS — </w:t>
      </w:r>
      <w:r>
        <w:rPr>
          <w:szCs w:val="24"/>
          <w:highlight w:val="lightGray"/>
        </w:rPr>
        <w:t>Delete before submission. R</w:t>
      </w:r>
      <w:r w:rsidRPr="00E63BF6">
        <w:rPr>
          <w:szCs w:val="24"/>
          <w:highlight w:val="lightGray"/>
        </w:rPr>
        <w:t xml:space="preserve">eplace this paragraph with your </w:t>
      </w:r>
      <w:proofErr w:type="gramStart"/>
      <w:r w:rsidRPr="00E63BF6">
        <w:rPr>
          <w:szCs w:val="24"/>
          <w:highlight w:val="lightGray"/>
        </w:rPr>
        <w:t>own, or</w:t>
      </w:r>
      <w:proofErr w:type="gramEnd"/>
      <w:r w:rsidRPr="00E63BF6">
        <w:rPr>
          <w:szCs w:val="24"/>
          <w:highlight w:val="lightGray"/>
        </w:rPr>
        <w:t xml:space="preserve"> delete the page. A preface may state the purpose of the study. Optional, double-spaced</w:t>
      </w:r>
      <w:r w:rsidRPr="00801148">
        <w:rPr>
          <w:szCs w:val="24"/>
          <w:highlight w:val="lightGray"/>
        </w:rPr>
        <w:t xml:space="preserve">. </w:t>
      </w:r>
      <w:r w:rsidRPr="00801148">
        <w:rPr>
          <w:rFonts w:cs="Arial"/>
          <w:szCs w:val="24"/>
          <w:highlight w:val="lightGray"/>
        </w:rPr>
        <w:t>— End of Instructions.</w:t>
      </w:r>
    </w:p>
    <w:p w14:paraId="66407673" w14:textId="77777777" w:rsidR="00677489" w:rsidRPr="005A5E7A" w:rsidRDefault="00677489" w:rsidP="00677489">
      <w:pPr>
        <w:overflowPunct/>
        <w:autoSpaceDE/>
        <w:autoSpaceDN/>
        <w:adjustRightInd/>
        <w:spacing w:line="240" w:lineRule="auto"/>
        <w:ind w:firstLine="0"/>
        <w:textAlignment w:val="auto"/>
        <w:rPr>
          <w:rFonts w:cs="Arial"/>
          <w:szCs w:val="24"/>
        </w:rPr>
      </w:pPr>
      <w:r w:rsidRPr="005A5E7A">
        <w:rPr>
          <w:rFonts w:cs="Arial"/>
          <w:szCs w:val="24"/>
        </w:rPr>
        <w:br w:type="page"/>
      </w:r>
    </w:p>
    <w:sdt>
      <w:sdtPr>
        <w:rPr>
          <w:b/>
          <w:caps/>
          <w:szCs w:val="24"/>
        </w:rPr>
        <w:id w:val="-1203710148"/>
        <w:docPartObj>
          <w:docPartGallery w:val="Table of Contents"/>
          <w:docPartUnique/>
        </w:docPartObj>
      </w:sdtPr>
      <w:sdtEndPr>
        <w:rPr>
          <w:bCs/>
          <w:caps w:val="0"/>
        </w:rPr>
      </w:sdtEndPr>
      <w:sdtContent>
        <w:p w14:paraId="520D088F" w14:textId="77777777" w:rsidR="002922AF" w:rsidRPr="008758EC" w:rsidRDefault="00166124" w:rsidP="007D2973">
          <w:pPr>
            <w:ind w:firstLine="0"/>
            <w:jc w:val="center"/>
            <w:rPr>
              <w:rStyle w:val="Heading1Char"/>
            </w:rPr>
          </w:pPr>
          <w:r w:rsidRPr="0000545E">
            <w:rPr>
              <w:rStyle w:val="Heading1Char"/>
            </w:rPr>
            <w:t>TABLE OF CONTENTS</w:t>
          </w:r>
        </w:p>
        <w:p w14:paraId="1485B81F" w14:textId="5DCFDE45" w:rsidR="005B6DE3" w:rsidRDefault="000A7E6F">
          <w:pPr>
            <w:pStyle w:val="TOC1"/>
            <w:tabs>
              <w:tab w:val="right" w:leader="dot" w:pos="9350"/>
            </w:tabs>
            <w:rPr>
              <w:rFonts w:asciiTheme="minorHAnsi" w:eastAsiaTheme="minorEastAsia" w:hAnsiTheme="minorHAnsi"/>
              <w:noProof/>
            </w:rPr>
          </w:pPr>
          <w:r>
            <w:fldChar w:fldCharType="begin"/>
          </w:r>
          <w:r>
            <w:instrText>TOC \o "1-3" \z \u \h</w:instrText>
          </w:r>
          <w:r>
            <w:fldChar w:fldCharType="separate"/>
          </w:r>
          <w:hyperlink w:anchor="_Toc241844154" w:history="1">
            <w:r w:rsidR="005B6DE3" w:rsidRPr="008555CF">
              <w:rPr>
                <w:rStyle w:val="Hyperlink"/>
                <w:noProof/>
              </w:rPr>
              <w:t>TITLE PAGE</w:t>
            </w:r>
            <w:r w:rsidR="005B6DE3">
              <w:rPr>
                <w:noProof/>
                <w:webHidden/>
              </w:rPr>
              <w:tab/>
            </w:r>
            <w:r w:rsidR="005B6DE3">
              <w:rPr>
                <w:noProof/>
                <w:webHidden/>
              </w:rPr>
              <w:fldChar w:fldCharType="begin"/>
            </w:r>
            <w:r w:rsidR="005B6DE3">
              <w:rPr>
                <w:noProof/>
                <w:webHidden/>
              </w:rPr>
              <w:instrText xml:space="preserve"> PAGEREF _Toc241844154 \h </w:instrText>
            </w:r>
            <w:r w:rsidR="005B6DE3">
              <w:rPr>
                <w:noProof/>
                <w:webHidden/>
              </w:rPr>
            </w:r>
            <w:r w:rsidR="005B6DE3">
              <w:rPr>
                <w:noProof/>
                <w:webHidden/>
              </w:rPr>
              <w:fldChar w:fldCharType="separate"/>
            </w:r>
            <w:r w:rsidR="005B6DE3">
              <w:rPr>
                <w:noProof/>
                <w:webHidden/>
              </w:rPr>
              <w:t>iii</w:t>
            </w:r>
            <w:r w:rsidR="005B6DE3">
              <w:rPr>
                <w:noProof/>
                <w:webHidden/>
              </w:rPr>
              <w:fldChar w:fldCharType="end"/>
            </w:r>
          </w:hyperlink>
        </w:p>
        <w:p w14:paraId="68F526C5" w14:textId="29B11C16" w:rsidR="005B6DE3" w:rsidRDefault="005B6DE3">
          <w:pPr>
            <w:pStyle w:val="TOC1"/>
            <w:tabs>
              <w:tab w:val="right" w:leader="dot" w:pos="9350"/>
            </w:tabs>
            <w:rPr>
              <w:rFonts w:asciiTheme="minorHAnsi" w:eastAsiaTheme="minorEastAsia" w:hAnsiTheme="minorHAnsi"/>
              <w:noProof/>
            </w:rPr>
          </w:pPr>
          <w:hyperlink w:anchor="_Toc241844155" w:history="1">
            <w:r w:rsidRPr="008555CF">
              <w:rPr>
                <w:rStyle w:val="Hyperlink"/>
                <w:noProof/>
              </w:rPr>
              <w:t>COPYRIGHT PAGE</w:t>
            </w:r>
            <w:r>
              <w:rPr>
                <w:noProof/>
                <w:webHidden/>
              </w:rPr>
              <w:tab/>
            </w:r>
            <w:r>
              <w:rPr>
                <w:noProof/>
                <w:webHidden/>
              </w:rPr>
              <w:fldChar w:fldCharType="begin"/>
            </w:r>
            <w:r>
              <w:rPr>
                <w:noProof/>
                <w:webHidden/>
              </w:rPr>
              <w:instrText xml:space="preserve"> PAGEREF _Toc241844155 \h </w:instrText>
            </w:r>
            <w:r>
              <w:rPr>
                <w:noProof/>
                <w:webHidden/>
              </w:rPr>
            </w:r>
            <w:r>
              <w:rPr>
                <w:noProof/>
                <w:webHidden/>
              </w:rPr>
              <w:fldChar w:fldCharType="separate"/>
            </w:r>
            <w:r>
              <w:rPr>
                <w:noProof/>
                <w:webHidden/>
              </w:rPr>
              <w:t>ii</w:t>
            </w:r>
            <w:r>
              <w:rPr>
                <w:noProof/>
                <w:webHidden/>
              </w:rPr>
              <w:fldChar w:fldCharType="end"/>
            </w:r>
          </w:hyperlink>
        </w:p>
        <w:p w14:paraId="1FDD4589" w14:textId="34DC05BA" w:rsidR="005B6DE3" w:rsidRDefault="005B6DE3">
          <w:pPr>
            <w:pStyle w:val="TOC1"/>
            <w:tabs>
              <w:tab w:val="right" w:leader="dot" w:pos="9350"/>
            </w:tabs>
            <w:rPr>
              <w:rFonts w:asciiTheme="minorHAnsi" w:eastAsiaTheme="minorEastAsia" w:hAnsiTheme="minorHAnsi"/>
              <w:noProof/>
            </w:rPr>
          </w:pPr>
          <w:hyperlink w:anchor="_Toc241844156" w:history="1">
            <w:r w:rsidRPr="008555CF">
              <w:rPr>
                <w:rStyle w:val="Hyperlink"/>
                <w:noProof/>
              </w:rPr>
              <w:t>CAPSTONE PROJECT APPROVAL</w:t>
            </w:r>
            <w:r>
              <w:rPr>
                <w:noProof/>
                <w:webHidden/>
              </w:rPr>
              <w:tab/>
            </w:r>
            <w:r>
              <w:rPr>
                <w:noProof/>
                <w:webHidden/>
              </w:rPr>
              <w:fldChar w:fldCharType="begin"/>
            </w:r>
            <w:r>
              <w:rPr>
                <w:noProof/>
                <w:webHidden/>
              </w:rPr>
              <w:instrText xml:space="preserve"> PAGEREF _Toc241844156 \h </w:instrText>
            </w:r>
            <w:r>
              <w:rPr>
                <w:noProof/>
                <w:webHidden/>
              </w:rPr>
            </w:r>
            <w:r>
              <w:rPr>
                <w:noProof/>
                <w:webHidden/>
              </w:rPr>
              <w:fldChar w:fldCharType="separate"/>
            </w:r>
            <w:r>
              <w:rPr>
                <w:noProof/>
                <w:webHidden/>
              </w:rPr>
              <w:t>iii</w:t>
            </w:r>
            <w:r>
              <w:rPr>
                <w:noProof/>
                <w:webHidden/>
              </w:rPr>
              <w:fldChar w:fldCharType="end"/>
            </w:r>
          </w:hyperlink>
        </w:p>
        <w:p w14:paraId="06C156D0" w14:textId="2FAC315F" w:rsidR="005B6DE3" w:rsidRDefault="005B6DE3">
          <w:pPr>
            <w:pStyle w:val="TOC1"/>
            <w:tabs>
              <w:tab w:val="right" w:leader="dot" w:pos="9350"/>
            </w:tabs>
            <w:rPr>
              <w:rFonts w:asciiTheme="minorHAnsi" w:eastAsiaTheme="minorEastAsia" w:hAnsiTheme="minorHAnsi"/>
              <w:noProof/>
            </w:rPr>
          </w:pPr>
          <w:hyperlink w:anchor="_Toc241844157" w:history="1">
            <w:r w:rsidRPr="008555CF">
              <w:rPr>
                <w:rStyle w:val="Hyperlink"/>
                <w:noProof/>
              </w:rPr>
              <w:t>ABSTRACT</w:t>
            </w:r>
            <w:r>
              <w:rPr>
                <w:noProof/>
                <w:webHidden/>
              </w:rPr>
              <w:tab/>
            </w:r>
            <w:r>
              <w:rPr>
                <w:noProof/>
                <w:webHidden/>
              </w:rPr>
              <w:fldChar w:fldCharType="begin"/>
            </w:r>
            <w:r>
              <w:rPr>
                <w:noProof/>
                <w:webHidden/>
              </w:rPr>
              <w:instrText xml:space="preserve"> PAGEREF _Toc241844157 \h </w:instrText>
            </w:r>
            <w:r>
              <w:rPr>
                <w:noProof/>
                <w:webHidden/>
              </w:rPr>
            </w:r>
            <w:r>
              <w:rPr>
                <w:noProof/>
                <w:webHidden/>
              </w:rPr>
              <w:fldChar w:fldCharType="separate"/>
            </w:r>
            <w:r>
              <w:rPr>
                <w:noProof/>
                <w:webHidden/>
              </w:rPr>
              <w:t>iv</w:t>
            </w:r>
            <w:r>
              <w:rPr>
                <w:noProof/>
                <w:webHidden/>
              </w:rPr>
              <w:fldChar w:fldCharType="end"/>
            </w:r>
          </w:hyperlink>
        </w:p>
        <w:p w14:paraId="422C2C53" w14:textId="1272F4F6" w:rsidR="005B6DE3" w:rsidRDefault="005B6DE3">
          <w:pPr>
            <w:pStyle w:val="TOC1"/>
            <w:tabs>
              <w:tab w:val="right" w:leader="dot" w:pos="9350"/>
            </w:tabs>
            <w:rPr>
              <w:rFonts w:asciiTheme="minorHAnsi" w:eastAsiaTheme="minorEastAsia" w:hAnsiTheme="minorHAnsi"/>
              <w:noProof/>
            </w:rPr>
          </w:pPr>
          <w:hyperlink w:anchor="_Toc241844158" w:history="1">
            <w:r w:rsidRPr="008555CF">
              <w:rPr>
                <w:rStyle w:val="Hyperlink"/>
                <w:noProof/>
              </w:rPr>
              <w:t>ACKNOWLEDGMENTS</w:t>
            </w:r>
            <w:r>
              <w:rPr>
                <w:noProof/>
                <w:webHidden/>
              </w:rPr>
              <w:tab/>
            </w:r>
            <w:r>
              <w:rPr>
                <w:noProof/>
                <w:webHidden/>
              </w:rPr>
              <w:fldChar w:fldCharType="begin"/>
            </w:r>
            <w:r>
              <w:rPr>
                <w:noProof/>
                <w:webHidden/>
              </w:rPr>
              <w:instrText xml:space="preserve"> PAGEREF _Toc241844158 \h </w:instrText>
            </w:r>
            <w:r>
              <w:rPr>
                <w:noProof/>
                <w:webHidden/>
              </w:rPr>
            </w:r>
            <w:r>
              <w:rPr>
                <w:noProof/>
                <w:webHidden/>
              </w:rPr>
              <w:fldChar w:fldCharType="separate"/>
            </w:r>
            <w:r>
              <w:rPr>
                <w:noProof/>
                <w:webHidden/>
              </w:rPr>
              <w:t>v</w:t>
            </w:r>
            <w:r>
              <w:rPr>
                <w:noProof/>
                <w:webHidden/>
              </w:rPr>
              <w:fldChar w:fldCharType="end"/>
            </w:r>
          </w:hyperlink>
        </w:p>
        <w:p w14:paraId="33AD3FEC" w14:textId="40F6717B" w:rsidR="005B6DE3" w:rsidRDefault="005B6DE3">
          <w:pPr>
            <w:pStyle w:val="TOC1"/>
            <w:tabs>
              <w:tab w:val="right" w:leader="dot" w:pos="9350"/>
            </w:tabs>
            <w:rPr>
              <w:rFonts w:asciiTheme="minorHAnsi" w:eastAsiaTheme="minorEastAsia" w:hAnsiTheme="minorHAnsi"/>
              <w:noProof/>
            </w:rPr>
          </w:pPr>
          <w:hyperlink w:anchor="_Toc241844159" w:history="1">
            <w:r w:rsidRPr="008555CF">
              <w:rPr>
                <w:rStyle w:val="Hyperlink"/>
                <w:noProof/>
              </w:rPr>
              <w:t>DEDICATION</w:t>
            </w:r>
            <w:r>
              <w:rPr>
                <w:noProof/>
                <w:webHidden/>
              </w:rPr>
              <w:tab/>
            </w:r>
            <w:r>
              <w:rPr>
                <w:noProof/>
                <w:webHidden/>
              </w:rPr>
              <w:fldChar w:fldCharType="begin"/>
            </w:r>
            <w:r>
              <w:rPr>
                <w:noProof/>
                <w:webHidden/>
              </w:rPr>
              <w:instrText xml:space="preserve"> PAGEREF _Toc241844159 \h </w:instrText>
            </w:r>
            <w:r>
              <w:rPr>
                <w:noProof/>
                <w:webHidden/>
              </w:rPr>
            </w:r>
            <w:r>
              <w:rPr>
                <w:noProof/>
                <w:webHidden/>
              </w:rPr>
              <w:fldChar w:fldCharType="separate"/>
            </w:r>
            <w:r>
              <w:rPr>
                <w:noProof/>
                <w:webHidden/>
              </w:rPr>
              <w:t>vi</w:t>
            </w:r>
            <w:r>
              <w:rPr>
                <w:noProof/>
                <w:webHidden/>
              </w:rPr>
              <w:fldChar w:fldCharType="end"/>
            </w:r>
          </w:hyperlink>
        </w:p>
        <w:p w14:paraId="187A1D6C" w14:textId="5D3EFA29" w:rsidR="005B6DE3" w:rsidRDefault="005B6DE3">
          <w:pPr>
            <w:pStyle w:val="TOC1"/>
            <w:tabs>
              <w:tab w:val="right" w:leader="dot" w:pos="9350"/>
            </w:tabs>
            <w:rPr>
              <w:rFonts w:asciiTheme="minorHAnsi" w:eastAsiaTheme="minorEastAsia" w:hAnsiTheme="minorHAnsi"/>
              <w:noProof/>
            </w:rPr>
          </w:pPr>
          <w:hyperlink w:anchor="_Toc241844160" w:history="1">
            <w:r w:rsidRPr="008555CF">
              <w:rPr>
                <w:rStyle w:val="Hyperlink"/>
                <w:noProof/>
              </w:rPr>
              <w:t>PREFACE</w:t>
            </w:r>
            <w:r>
              <w:rPr>
                <w:noProof/>
                <w:webHidden/>
              </w:rPr>
              <w:tab/>
            </w:r>
            <w:r>
              <w:rPr>
                <w:noProof/>
                <w:webHidden/>
              </w:rPr>
              <w:fldChar w:fldCharType="begin"/>
            </w:r>
            <w:r>
              <w:rPr>
                <w:noProof/>
                <w:webHidden/>
              </w:rPr>
              <w:instrText xml:space="preserve"> PAGEREF _Toc241844160 \h </w:instrText>
            </w:r>
            <w:r>
              <w:rPr>
                <w:noProof/>
                <w:webHidden/>
              </w:rPr>
            </w:r>
            <w:r>
              <w:rPr>
                <w:noProof/>
                <w:webHidden/>
              </w:rPr>
              <w:fldChar w:fldCharType="separate"/>
            </w:r>
            <w:r>
              <w:rPr>
                <w:noProof/>
                <w:webHidden/>
              </w:rPr>
              <w:t>vii</w:t>
            </w:r>
            <w:r>
              <w:rPr>
                <w:noProof/>
                <w:webHidden/>
              </w:rPr>
              <w:fldChar w:fldCharType="end"/>
            </w:r>
          </w:hyperlink>
        </w:p>
        <w:p w14:paraId="1FC78629" w14:textId="7DF58BE5" w:rsidR="005B6DE3" w:rsidRDefault="005B6DE3">
          <w:pPr>
            <w:pStyle w:val="TOC1"/>
            <w:tabs>
              <w:tab w:val="right" w:leader="dot" w:pos="9350"/>
            </w:tabs>
            <w:rPr>
              <w:rFonts w:asciiTheme="minorHAnsi" w:eastAsiaTheme="minorEastAsia" w:hAnsiTheme="minorHAnsi"/>
              <w:noProof/>
            </w:rPr>
          </w:pPr>
          <w:hyperlink w:anchor="_Toc241844161" w:history="1">
            <w:r w:rsidRPr="008555CF">
              <w:rPr>
                <w:rStyle w:val="Hyperlink"/>
                <w:noProof/>
              </w:rPr>
              <w:t>LIST OF TABLES</w:t>
            </w:r>
            <w:r>
              <w:rPr>
                <w:noProof/>
                <w:webHidden/>
              </w:rPr>
              <w:tab/>
            </w:r>
            <w:r>
              <w:rPr>
                <w:noProof/>
                <w:webHidden/>
              </w:rPr>
              <w:fldChar w:fldCharType="begin"/>
            </w:r>
            <w:r>
              <w:rPr>
                <w:noProof/>
                <w:webHidden/>
              </w:rPr>
              <w:instrText xml:space="preserve"> PAGEREF _Toc241844161 \h </w:instrText>
            </w:r>
            <w:r>
              <w:rPr>
                <w:noProof/>
                <w:webHidden/>
              </w:rPr>
            </w:r>
            <w:r>
              <w:rPr>
                <w:noProof/>
                <w:webHidden/>
              </w:rPr>
              <w:fldChar w:fldCharType="separate"/>
            </w:r>
            <w:r>
              <w:rPr>
                <w:noProof/>
                <w:webHidden/>
              </w:rPr>
              <w:t>xi</w:t>
            </w:r>
            <w:r>
              <w:rPr>
                <w:noProof/>
                <w:webHidden/>
              </w:rPr>
              <w:fldChar w:fldCharType="end"/>
            </w:r>
          </w:hyperlink>
        </w:p>
        <w:p w14:paraId="4472A923" w14:textId="65483297" w:rsidR="005B6DE3" w:rsidRDefault="005B6DE3">
          <w:pPr>
            <w:pStyle w:val="TOC2"/>
            <w:tabs>
              <w:tab w:val="right" w:leader="dot" w:pos="9350"/>
            </w:tabs>
            <w:rPr>
              <w:rFonts w:asciiTheme="minorHAnsi" w:eastAsiaTheme="minorEastAsia" w:hAnsiTheme="minorHAnsi"/>
              <w:noProof/>
            </w:rPr>
          </w:pPr>
          <w:hyperlink w:anchor="_Toc241844162" w:history="1">
            <w:r w:rsidRPr="008555CF">
              <w:rPr>
                <w:rStyle w:val="Hyperlink"/>
                <w:noProof/>
                <w:highlight w:val="lightGray"/>
              </w:rPr>
              <w:t>Accessible tables</w:t>
            </w:r>
            <w:r>
              <w:rPr>
                <w:noProof/>
                <w:webHidden/>
              </w:rPr>
              <w:tab/>
            </w:r>
            <w:r>
              <w:rPr>
                <w:noProof/>
                <w:webHidden/>
              </w:rPr>
              <w:fldChar w:fldCharType="begin"/>
            </w:r>
            <w:r>
              <w:rPr>
                <w:noProof/>
                <w:webHidden/>
              </w:rPr>
              <w:instrText xml:space="preserve"> PAGEREF _Toc241844162 \h </w:instrText>
            </w:r>
            <w:r>
              <w:rPr>
                <w:noProof/>
                <w:webHidden/>
              </w:rPr>
            </w:r>
            <w:r>
              <w:rPr>
                <w:noProof/>
                <w:webHidden/>
              </w:rPr>
              <w:fldChar w:fldCharType="separate"/>
            </w:r>
            <w:r>
              <w:rPr>
                <w:noProof/>
                <w:webHidden/>
              </w:rPr>
              <w:t>xi</w:t>
            </w:r>
            <w:r>
              <w:rPr>
                <w:noProof/>
                <w:webHidden/>
              </w:rPr>
              <w:fldChar w:fldCharType="end"/>
            </w:r>
          </w:hyperlink>
        </w:p>
        <w:p w14:paraId="7DCF802C" w14:textId="5DBCDB72" w:rsidR="005B6DE3" w:rsidRDefault="005B6DE3">
          <w:pPr>
            <w:pStyle w:val="TOC3"/>
            <w:rPr>
              <w:rFonts w:asciiTheme="minorHAnsi" w:eastAsiaTheme="minorEastAsia" w:hAnsiTheme="minorHAnsi"/>
            </w:rPr>
          </w:pPr>
          <w:hyperlink w:anchor="_Toc241844163" w:history="1">
            <w:r w:rsidRPr="008555CF">
              <w:rPr>
                <w:rStyle w:val="Hyperlink"/>
                <w:highlight w:val="lightGray"/>
              </w:rPr>
              <w:t>What every table needs</w:t>
            </w:r>
            <w:r>
              <w:rPr>
                <w:webHidden/>
              </w:rPr>
              <w:tab/>
            </w:r>
            <w:r>
              <w:rPr>
                <w:webHidden/>
              </w:rPr>
              <w:fldChar w:fldCharType="begin"/>
            </w:r>
            <w:r>
              <w:rPr>
                <w:webHidden/>
              </w:rPr>
              <w:instrText xml:space="preserve"> PAGEREF _Toc241844163 \h </w:instrText>
            </w:r>
            <w:r>
              <w:rPr>
                <w:webHidden/>
              </w:rPr>
            </w:r>
            <w:r>
              <w:rPr>
                <w:webHidden/>
              </w:rPr>
              <w:fldChar w:fldCharType="separate"/>
            </w:r>
            <w:r>
              <w:rPr>
                <w:webHidden/>
              </w:rPr>
              <w:t>xi</w:t>
            </w:r>
            <w:r>
              <w:rPr>
                <w:webHidden/>
              </w:rPr>
              <w:fldChar w:fldCharType="end"/>
            </w:r>
          </w:hyperlink>
        </w:p>
        <w:p w14:paraId="1C751DBC" w14:textId="5241F6F7" w:rsidR="005B6DE3" w:rsidRDefault="005B6DE3">
          <w:pPr>
            <w:pStyle w:val="TOC1"/>
            <w:tabs>
              <w:tab w:val="right" w:leader="dot" w:pos="9350"/>
            </w:tabs>
            <w:rPr>
              <w:rFonts w:asciiTheme="minorHAnsi" w:eastAsiaTheme="minorEastAsia" w:hAnsiTheme="minorHAnsi"/>
              <w:noProof/>
            </w:rPr>
          </w:pPr>
          <w:hyperlink w:anchor="_Toc241844164" w:history="1">
            <w:r w:rsidRPr="008555CF">
              <w:rPr>
                <w:rStyle w:val="Hyperlink"/>
                <w:noProof/>
              </w:rPr>
              <w:t>LIST OF FIGURES</w:t>
            </w:r>
            <w:r>
              <w:rPr>
                <w:noProof/>
                <w:webHidden/>
              </w:rPr>
              <w:tab/>
            </w:r>
            <w:r>
              <w:rPr>
                <w:noProof/>
                <w:webHidden/>
              </w:rPr>
              <w:fldChar w:fldCharType="begin"/>
            </w:r>
            <w:r>
              <w:rPr>
                <w:noProof/>
                <w:webHidden/>
              </w:rPr>
              <w:instrText xml:space="preserve"> PAGEREF _Toc241844164 \h </w:instrText>
            </w:r>
            <w:r>
              <w:rPr>
                <w:noProof/>
                <w:webHidden/>
              </w:rPr>
            </w:r>
            <w:r>
              <w:rPr>
                <w:noProof/>
                <w:webHidden/>
              </w:rPr>
              <w:fldChar w:fldCharType="separate"/>
            </w:r>
            <w:r>
              <w:rPr>
                <w:noProof/>
                <w:webHidden/>
              </w:rPr>
              <w:t>xiii</w:t>
            </w:r>
            <w:r>
              <w:rPr>
                <w:noProof/>
                <w:webHidden/>
              </w:rPr>
              <w:fldChar w:fldCharType="end"/>
            </w:r>
          </w:hyperlink>
        </w:p>
        <w:p w14:paraId="5402719D" w14:textId="37AC683C" w:rsidR="005B6DE3" w:rsidRDefault="005B6DE3">
          <w:pPr>
            <w:pStyle w:val="TOC2"/>
            <w:tabs>
              <w:tab w:val="right" w:leader="dot" w:pos="9350"/>
            </w:tabs>
            <w:rPr>
              <w:rFonts w:asciiTheme="minorHAnsi" w:eastAsiaTheme="minorEastAsia" w:hAnsiTheme="minorHAnsi"/>
              <w:noProof/>
            </w:rPr>
          </w:pPr>
          <w:hyperlink w:anchor="_Toc241844165" w:history="1">
            <w:r w:rsidRPr="008555CF">
              <w:rPr>
                <w:rStyle w:val="Hyperlink"/>
                <w:noProof/>
                <w:highlight w:val="lightGray"/>
              </w:rPr>
              <w:t>Alternate text</w:t>
            </w:r>
            <w:r>
              <w:rPr>
                <w:noProof/>
                <w:webHidden/>
              </w:rPr>
              <w:tab/>
            </w:r>
            <w:r>
              <w:rPr>
                <w:noProof/>
                <w:webHidden/>
              </w:rPr>
              <w:fldChar w:fldCharType="begin"/>
            </w:r>
            <w:r>
              <w:rPr>
                <w:noProof/>
                <w:webHidden/>
              </w:rPr>
              <w:instrText xml:space="preserve"> PAGEREF _Toc241844165 \h </w:instrText>
            </w:r>
            <w:r>
              <w:rPr>
                <w:noProof/>
                <w:webHidden/>
              </w:rPr>
            </w:r>
            <w:r>
              <w:rPr>
                <w:noProof/>
                <w:webHidden/>
              </w:rPr>
              <w:fldChar w:fldCharType="separate"/>
            </w:r>
            <w:r>
              <w:rPr>
                <w:noProof/>
                <w:webHidden/>
              </w:rPr>
              <w:t>xiii</w:t>
            </w:r>
            <w:r>
              <w:rPr>
                <w:noProof/>
                <w:webHidden/>
              </w:rPr>
              <w:fldChar w:fldCharType="end"/>
            </w:r>
          </w:hyperlink>
        </w:p>
        <w:p w14:paraId="7CCD7656" w14:textId="46242D66" w:rsidR="005B6DE3" w:rsidRDefault="005B6DE3">
          <w:pPr>
            <w:pStyle w:val="TOC1"/>
            <w:tabs>
              <w:tab w:val="right" w:leader="dot" w:pos="9350"/>
            </w:tabs>
            <w:rPr>
              <w:rFonts w:asciiTheme="minorHAnsi" w:eastAsiaTheme="minorEastAsia" w:hAnsiTheme="minorHAnsi"/>
              <w:noProof/>
            </w:rPr>
          </w:pPr>
          <w:hyperlink w:anchor="_Toc241844166" w:history="1">
            <w:r w:rsidRPr="008555CF">
              <w:rPr>
                <w:rStyle w:val="Hyperlink"/>
                <w:noProof/>
              </w:rPr>
              <w:t xml:space="preserve">CHAPTER 1 - </w:t>
            </w:r>
            <w:r w:rsidRPr="008555CF">
              <w:rPr>
                <w:rStyle w:val="Hyperlink"/>
                <w:noProof/>
                <w:highlight w:val="green"/>
              </w:rPr>
              <w:t xml:space="preserve">EDIT </w:t>
            </w:r>
            <w:r w:rsidRPr="008555CF">
              <w:rPr>
                <w:rStyle w:val="Hyperlink"/>
                <w:rFonts w:cs="Arial"/>
                <w:noProof/>
                <w:highlight w:val="green"/>
              </w:rPr>
              <w:t xml:space="preserve">— </w:t>
            </w:r>
            <w:r w:rsidRPr="008555CF">
              <w:rPr>
                <w:rStyle w:val="Hyperlink"/>
                <w:noProof/>
                <w:highlight w:val="green"/>
              </w:rPr>
              <w:t xml:space="preserve">CHAPTER TITLE </w:t>
            </w:r>
            <w:r w:rsidRPr="008555CF">
              <w:rPr>
                <w:rStyle w:val="Hyperlink"/>
                <w:rFonts w:cs="Arial"/>
                <w:noProof/>
                <w:highlight w:val="green"/>
              </w:rPr>
              <w:t>— END EDIT</w:t>
            </w:r>
            <w:r>
              <w:rPr>
                <w:noProof/>
                <w:webHidden/>
              </w:rPr>
              <w:tab/>
            </w:r>
            <w:r>
              <w:rPr>
                <w:noProof/>
                <w:webHidden/>
              </w:rPr>
              <w:fldChar w:fldCharType="begin"/>
            </w:r>
            <w:r>
              <w:rPr>
                <w:noProof/>
                <w:webHidden/>
              </w:rPr>
              <w:instrText xml:space="preserve"> PAGEREF _Toc241844166 \h </w:instrText>
            </w:r>
            <w:r>
              <w:rPr>
                <w:noProof/>
                <w:webHidden/>
              </w:rPr>
            </w:r>
            <w:r>
              <w:rPr>
                <w:noProof/>
                <w:webHidden/>
              </w:rPr>
              <w:fldChar w:fldCharType="separate"/>
            </w:r>
            <w:r>
              <w:rPr>
                <w:noProof/>
                <w:webHidden/>
              </w:rPr>
              <w:t>1</w:t>
            </w:r>
            <w:r>
              <w:rPr>
                <w:noProof/>
                <w:webHidden/>
              </w:rPr>
              <w:fldChar w:fldCharType="end"/>
            </w:r>
          </w:hyperlink>
        </w:p>
        <w:p w14:paraId="7141CD6E" w14:textId="797EAF9B" w:rsidR="005B6DE3" w:rsidRDefault="005B6DE3">
          <w:pPr>
            <w:pStyle w:val="TOC2"/>
            <w:tabs>
              <w:tab w:val="right" w:leader="dot" w:pos="9350"/>
            </w:tabs>
            <w:rPr>
              <w:rFonts w:asciiTheme="minorHAnsi" w:eastAsiaTheme="minorEastAsia" w:hAnsiTheme="minorHAnsi"/>
              <w:noProof/>
            </w:rPr>
          </w:pPr>
          <w:hyperlink w:anchor="_Toc241844167" w:history="1">
            <w:r w:rsidRPr="008555CF">
              <w:rPr>
                <w:rStyle w:val="Hyperlink"/>
                <w:rFonts w:eastAsia="Arial"/>
                <w:noProof/>
                <w:highlight w:val="lightGray"/>
              </w:rPr>
              <w:t>LEFT ALIGNED TEXT REQUIRED</w:t>
            </w:r>
            <w:r>
              <w:rPr>
                <w:noProof/>
                <w:webHidden/>
              </w:rPr>
              <w:tab/>
            </w:r>
            <w:r>
              <w:rPr>
                <w:noProof/>
                <w:webHidden/>
              </w:rPr>
              <w:fldChar w:fldCharType="begin"/>
            </w:r>
            <w:r>
              <w:rPr>
                <w:noProof/>
                <w:webHidden/>
              </w:rPr>
              <w:instrText xml:space="preserve"> PAGEREF _Toc241844167 \h </w:instrText>
            </w:r>
            <w:r>
              <w:rPr>
                <w:noProof/>
                <w:webHidden/>
              </w:rPr>
            </w:r>
            <w:r>
              <w:rPr>
                <w:noProof/>
                <w:webHidden/>
              </w:rPr>
              <w:fldChar w:fldCharType="separate"/>
            </w:r>
            <w:r>
              <w:rPr>
                <w:noProof/>
                <w:webHidden/>
              </w:rPr>
              <w:t>1</w:t>
            </w:r>
            <w:r>
              <w:rPr>
                <w:noProof/>
                <w:webHidden/>
              </w:rPr>
              <w:fldChar w:fldCharType="end"/>
            </w:r>
          </w:hyperlink>
        </w:p>
        <w:p w14:paraId="0472EF79" w14:textId="52CF8083" w:rsidR="005B6DE3" w:rsidRDefault="005B6DE3">
          <w:pPr>
            <w:pStyle w:val="TOC1"/>
            <w:tabs>
              <w:tab w:val="right" w:leader="dot" w:pos="9350"/>
            </w:tabs>
            <w:rPr>
              <w:rFonts w:asciiTheme="minorHAnsi" w:eastAsiaTheme="minorEastAsia" w:hAnsiTheme="minorHAnsi"/>
              <w:noProof/>
            </w:rPr>
          </w:pPr>
          <w:hyperlink w:anchor="_Toc241844168" w:history="1">
            <w:r w:rsidRPr="008555CF">
              <w:rPr>
                <w:rStyle w:val="Hyperlink"/>
                <w:noProof/>
              </w:rPr>
              <w:t xml:space="preserve">CHAPTER 2 - </w:t>
            </w:r>
            <w:r w:rsidRPr="008555CF">
              <w:rPr>
                <w:rStyle w:val="Hyperlink"/>
                <w:noProof/>
                <w:highlight w:val="green"/>
              </w:rPr>
              <w:t xml:space="preserve">EDIT </w:t>
            </w:r>
            <w:r w:rsidRPr="008555CF">
              <w:rPr>
                <w:rStyle w:val="Hyperlink"/>
                <w:rFonts w:cs="Arial"/>
                <w:noProof/>
                <w:highlight w:val="green"/>
              </w:rPr>
              <w:t xml:space="preserve">— </w:t>
            </w:r>
            <w:r w:rsidRPr="008555CF">
              <w:rPr>
                <w:rStyle w:val="Hyperlink"/>
                <w:noProof/>
                <w:highlight w:val="green"/>
              </w:rPr>
              <w:t xml:space="preserve">CHAPTER TITLE </w:t>
            </w:r>
            <w:r w:rsidRPr="008555CF">
              <w:rPr>
                <w:rStyle w:val="Hyperlink"/>
                <w:rFonts w:cs="Arial"/>
                <w:noProof/>
                <w:highlight w:val="green"/>
              </w:rPr>
              <w:t>— END EDIT</w:t>
            </w:r>
            <w:r>
              <w:rPr>
                <w:noProof/>
                <w:webHidden/>
              </w:rPr>
              <w:tab/>
            </w:r>
            <w:r>
              <w:rPr>
                <w:noProof/>
                <w:webHidden/>
              </w:rPr>
              <w:fldChar w:fldCharType="begin"/>
            </w:r>
            <w:r>
              <w:rPr>
                <w:noProof/>
                <w:webHidden/>
              </w:rPr>
              <w:instrText xml:space="preserve"> PAGEREF _Toc241844168 \h </w:instrText>
            </w:r>
            <w:r>
              <w:rPr>
                <w:noProof/>
                <w:webHidden/>
              </w:rPr>
            </w:r>
            <w:r>
              <w:rPr>
                <w:noProof/>
                <w:webHidden/>
              </w:rPr>
              <w:fldChar w:fldCharType="separate"/>
            </w:r>
            <w:r>
              <w:rPr>
                <w:noProof/>
                <w:webHidden/>
              </w:rPr>
              <w:t>2</w:t>
            </w:r>
            <w:r>
              <w:rPr>
                <w:noProof/>
                <w:webHidden/>
              </w:rPr>
              <w:fldChar w:fldCharType="end"/>
            </w:r>
          </w:hyperlink>
        </w:p>
        <w:p w14:paraId="4859A7D5" w14:textId="7E2D216A" w:rsidR="005B6DE3" w:rsidRDefault="005B6DE3">
          <w:pPr>
            <w:pStyle w:val="TOC2"/>
            <w:tabs>
              <w:tab w:val="right" w:leader="dot" w:pos="9350"/>
            </w:tabs>
            <w:rPr>
              <w:rFonts w:asciiTheme="minorHAnsi" w:eastAsiaTheme="minorEastAsia" w:hAnsiTheme="minorHAnsi"/>
              <w:noProof/>
            </w:rPr>
          </w:pPr>
          <w:hyperlink w:anchor="_Toc241844169" w:history="1">
            <w:r w:rsidRPr="008555CF">
              <w:rPr>
                <w:rStyle w:val="Hyperlink"/>
                <w:rFonts w:eastAsia="Arial"/>
                <w:noProof/>
                <w:highlight w:val="lightGray"/>
              </w:rPr>
              <w:t>LANDSCAPE ORIENTATION</w:t>
            </w:r>
            <w:r>
              <w:rPr>
                <w:noProof/>
                <w:webHidden/>
              </w:rPr>
              <w:tab/>
            </w:r>
            <w:r>
              <w:rPr>
                <w:noProof/>
                <w:webHidden/>
              </w:rPr>
              <w:fldChar w:fldCharType="begin"/>
            </w:r>
            <w:r>
              <w:rPr>
                <w:noProof/>
                <w:webHidden/>
              </w:rPr>
              <w:instrText xml:space="preserve"> PAGEREF _Toc241844169 \h </w:instrText>
            </w:r>
            <w:r>
              <w:rPr>
                <w:noProof/>
                <w:webHidden/>
              </w:rPr>
            </w:r>
            <w:r>
              <w:rPr>
                <w:noProof/>
                <w:webHidden/>
              </w:rPr>
              <w:fldChar w:fldCharType="separate"/>
            </w:r>
            <w:r>
              <w:rPr>
                <w:noProof/>
                <w:webHidden/>
              </w:rPr>
              <w:t>2</w:t>
            </w:r>
            <w:r>
              <w:rPr>
                <w:noProof/>
                <w:webHidden/>
              </w:rPr>
              <w:fldChar w:fldCharType="end"/>
            </w:r>
          </w:hyperlink>
        </w:p>
        <w:p w14:paraId="32887D08" w14:textId="3FCA5D31" w:rsidR="005B6DE3" w:rsidRDefault="005B6DE3">
          <w:pPr>
            <w:pStyle w:val="TOC1"/>
            <w:tabs>
              <w:tab w:val="right" w:leader="dot" w:pos="9350"/>
            </w:tabs>
            <w:rPr>
              <w:rFonts w:asciiTheme="minorHAnsi" w:eastAsiaTheme="minorEastAsia" w:hAnsiTheme="minorHAnsi"/>
              <w:noProof/>
            </w:rPr>
          </w:pPr>
          <w:hyperlink w:anchor="_Toc241844170" w:history="1">
            <w:r w:rsidRPr="008555CF">
              <w:rPr>
                <w:rStyle w:val="Hyperlink"/>
                <w:noProof/>
              </w:rPr>
              <w:t xml:space="preserve">CHAPTER 3 - </w:t>
            </w:r>
            <w:r w:rsidRPr="008555CF">
              <w:rPr>
                <w:rStyle w:val="Hyperlink"/>
                <w:noProof/>
                <w:highlight w:val="green"/>
              </w:rPr>
              <w:t xml:space="preserve">EDIT </w:t>
            </w:r>
            <w:r w:rsidRPr="008555CF">
              <w:rPr>
                <w:rStyle w:val="Hyperlink"/>
                <w:rFonts w:cs="Arial"/>
                <w:noProof/>
                <w:highlight w:val="green"/>
              </w:rPr>
              <w:t xml:space="preserve">— </w:t>
            </w:r>
            <w:r w:rsidRPr="008555CF">
              <w:rPr>
                <w:rStyle w:val="Hyperlink"/>
                <w:noProof/>
                <w:highlight w:val="green"/>
              </w:rPr>
              <w:t xml:space="preserve">CHAPTER TITLE </w:t>
            </w:r>
            <w:r w:rsidRPr="008555CF">
              <w:rPr>
                <w:rStyle w:val="Hyperlink"/>
                <w:rFonts w:cs="Arial"/>
                <w:noProof/>
                <w:highlight w:val="green"/>
              </w:rPr>
              <w:t>— END EDIT</w:t>
            </w:r>
            <w:r>
              <w:rPr>
                <w:noProof/>
                <w:webHidden/>
              </w:rPr>
              <w:tab/>
            </w:r>
            <w:r>
              <w:rPr>
                <w:noProof/>
                <w:webHidden/>
              </w:rPr>
              <w:fldChar w:fldCharType="begin"/>
            </w:r>
            <w:r>
              <w:rPr>
                <w:noProof/>
                <w:webHidden/>
              </w:rPr>
              <w:instrText xml:space="preserve"> PAGEREF _Toc241844170 \h </w:instrText>
            </w:r>
            <w:r>
              <w:rPr>
                <w:noProof/>
                <w:webHidden/>
              </w:rPr>
            </w:r>
            <w:r>
              <w:rPr>
                <w:noProof/>
                <w:webHidden/>
              </w:rPr>
              <w:fldChar w:fldCharType="separate"/>
            </w:r>
            <w:r>
              <w:rPr>
                <w:noProof/>
                <w:webHidden/>
              </w:rPr>
              <w:t>3</w:t>
            </w:r>
            <w:r>
              <w:rPr>
                <w:noProof/>
                <w:webHidden/>
              </w:rPr>
              <w:fldChar w:fldCharType="end"/>
            </w:r>
          </w:hyperlink>
        </w:p>
        <w:p w14:paraId="39316FE7" w14:textId="50E59065" w:rsidR="005B6DE3" w:rsidRDefault="005B6DE3">
          <w:pPr>
            <w:pStyle w:val="TOC2"/>
            <w:tabs>
              <w:tab w:val="right" w:leader="dot" w:pos="9350"/>
            </w:tabs>
            <w:rPr>
              <w:rFonts w:asciiTheme="minorHAnsi" w:eastAsiaTheme="minorEastAsia" w:hAnsiTheme="minorHAnsi"/>
              <w:noProof/>
            </w:rPr>
          </w:pPr>
          <w:hyperlink w:anchor="_Toc241844171" w:history="1">
            <w:r w:rsidRPr="008555CF">
              <w:rPr>
                <w:rStyle w:val="Hyperlink"/>
                <w:noProof/>
                <w:highlight w:val="lightGray"/>
              </w:rPr>
              <w:t>Links</w:t>
            </w:r>
            <w:r>
              <w:rPr>
                <w:noProof/>
                <w:webHidden/>
              </w:rPr>
              <w:tab/>
            </w:r>
            <w:r>
              <w:rPr>
                <w:noProof/>
                <w:webHidden/>
              </w:rPr>
              <w:fldChar w:fldCharType="begin"/>
            </w:r>
            <w:r>
              <w:rPr>
                <w:noProof/>
                <w:webHidden/>
              </w:rPr>
              <w:instrText xml:space="preserve"> PAGEREF _Toc241844171 \h </w:instrText>
            </w:r>
            <w:r>
              <w:rPr>
                <w:noProof/>
                <w:webHidden/>
              </w:rPr>
            </w:r>
            <w:r>
              <w:rPr>
                <w:noProof/>
                <w:webHidden/>
              </w:rPr>
              <w:fldChar w:fldCharType="separate"/>
            </w:r>
            <w:r>
              <w:rPr>
                <w:noProof/>
                <w:webHidden/>
              </w:rPr>
              <w:t>3</w:t>
            </w:r>
            <w:r>
              <w:rPr>
                <w:noProof/>
                <w:webHidden/>
              </w:rPr>
              <w:fldChar w:fldCharType="end"/>
            </w:r>
          </w:hyperlink>
        </w:p>
        <w:p w14:paraId="389EBC26" w14:textId="0CF3DB8E" w:rsidR="005B6DE3" w:rsidRDefault="005B6DE3">
          <w:pPr>
            <w:pStyle w:val="TOC1"/>
            <w:tabs>
              <w:tab w:val="right" w:leader="dot" w:pos="9350"/>
            </w:tabs>
            <w:rPr>
              <w:rFonts w:asciiTheme="minorHAnsi" w:eastAsiaTheme="minorEastAsia" w:hAnsiTheme="minorHAnsi"/>
              <w:noProof/>
            </w:rPr>
          </w:pPr>
          <w:hyperlink w:anchor="_Toc241844172" w:history="1">
            <w:r w:rsidRPr="008555CF">
              <w:rPr>
                <w:rStyle w:val="Hyperlink"/>
                <w:rFonts w:eastAsia="Arial"/>
                <w:noProof/>
              </w:rPr>
              <w:t xml:space="preserve">CHAPTER 4 - </w:t>
            </w:r>
            <w:r w:rsidRPr="008555CF">
              <w:rPr>
                <w:rStyle w:val="Hyperlink"/>
                <w:rFonts w:eastAsia="Arial"/>
                <w:noProof/>
                <w:highlight w:val="green"/>
              </w:rPr>
              <w:t xml:space="preserve">EDIT </w:t>
            </w:r>
            <w:r w:rsidRPr="008555CF">
              <w:rPr>
                <w:rStyle w:val="Hyperlink"/>
                <w:noProof/>
                <w:highlight w:val="green"/>
              </w:rPr>
              <w:t>—</w:t>
            </w:r>
            <w:r w:rsidRPr="008555CF">
              <w:rPr>
                <w:rStyle w:val="Hyperlink"/>
                <w:rFonts w:eastAsia="Arial"/>
                <w:noProof/>
                <w:highlight w:val="green"/>
              </w:rPr>
              <w:t xml:space="preserve"> </w:t>
            </w:r>
            <w:r w:rsidRPr="008555CF">
              <w:rPr>
                <w:rStyle w:val="Hyperlink"/>
                <w:noProof/>
                <w:highlight w:val="green"/>
              </w:rPr>
              <w:t>CHAPTER TITLE — END EDIT</w:t>
            </w:r>
            <w:r>
              <w:rPr>
                <w:noProof/>
                <w:webHidden/>
              </w:rPr>
              <w:tab/>
            </w:r>
            <w:r>
              <w:rPr>
                <w:noProof/>
                <w:webHidden/>
              </w:rPr>
              <w:fldChar w:fldCharType="begin"/>
            </w:r>
            <w:r>
              <w:rPr>
                <w:noProof/>
                <w:webHidden/>
              </w:rPr>
              <w:instrText xml:space="preserve"> PAGEREF _Toc241844172 \h </w:instrText>
            </w:r>
            <w:r>
              <w:rPr>
                <w:noProof/>
                <w:webHidden/>
              </w:rPr>
            </w:r>
            <w:r>
              <w:rPr>
                <w:noProof/>
                <w:webHidden/>
              </w:rPr>
              <w:fldChar w:fldCharType="separate"/>
            </w:r>
            <w:r>
              <w:rPr>
                <w:noProof/>
                <w:webHidden/>
              </w:rPr>
              <w:t>4</w:t>
            </w:r>
            <w:r>
              <w:rPr>
                <w:noProof/>
                <w:webHidden/>
              </w:rPr>
              <w:fldChar w:fldCharType="end"/>
            </w:r>
          </w:hyperlink>
        </w:p>
        <w:p w14:paraId="3CA4BF5E" w14:textId="197948E0" w:rsidR="005B6DE3" w:rsidRDefault="005B6DE3">
          <w:pPr>
            <w:pStyle w:val="TOC2"/>
            <w:tabs>
              <w:tab w:val="right" w:leader="dot" w:pos="9350"/>
            </w:tabs>
            <w:rPr>
              <w:rFonts w:asciiTheme="minorHAnsi" w:eastAsiaTheme="minorEastAsia" w:hAnsiTheme="minorHAnsi"/>
              <w:noProof/>
            </w:rPr>
          </w:pPr>
          <w:hyperlink w:anchor="_Toc241844173" w:history="1">
            <w:r w:rsidRPr="008555CF">
              <w:rPr>
                <w:rStyle w:val="Hyperlink"/>
                <w:noProof/>
                <w:highlight w:val="lightGray"/>
              </w:rPr>
              <w:t>Assign heading levels</w:t>
            </w:r>
            <w:r>
              <w:rPr>
                <w:noProof/>
                <w:webHidden/>
              </w:rPr>
              <w:tab/>
            </w:r>
            <w:r>
              <w:rPr>
                <w:noProof/>
                <w:webHidden/>
              </w:rPr>
              <w:fldChar w:fldCharType="begin"/>
            </w:r>
            <w:r>
              <w:rPr>
                <w:noProof/>
                <w:webHidden/>
              </w:rPr>
              <w:instrText xml:space="preserve"> PAGEREF _Toc241844173 \h </w:instrText>
            </w:r>
            <w:r>
              <w:rPr>
                <w:noProof/>
                <w:webHidden/>
              </w:rPr>
            </w:r>
            <w:r>
              <w:rPr>
                <w:noProof/>
                <w:webHidden/>
              </w:rPr>
              <w:fldChar w:fldCharType="separate"/>
            </w:r>
            <w:r>
              <w:rPr>
                <w:noProof/>
                <w:webHidden/>
              </w:rPr>
              <w:t>4</w:t>
            </w:r>
            <w:r>
              <w:rPr>
                <w:noProof/>
                <w:webHidden/>
              </w:rPr>
              <w:fldChar w:fldCharType="end"/>
            </w:r>
          </w:hyperlink>
        </w:p>
        <w:p w14:paraId="174E5085" w14:textId="1FE53CCA" w:rsidR="005B6DE3" w:rsidRDefault="005B6DE3">
          <w:pPr>
            <w:pStyle w:val="TOC1"/>
            <w:tabs>
              <w:tab w:val="right" w:leader="dot" w:pos="9350"/>
            </w:tabs>
            <w:rPr>
              <w:rFonts w:asciiTheme="minorHAnsi" w:eastAsiaTheme="minorEastAsia" w:hAnsiTheme="minorHAnsi"/>
              <w:noProof/>
            </w:rPr>
          </w:pPr>
          <w:hyperlink w:anchor="_Toc241844174" w:history="1">
            <w:r w:rsidRPr="008555CF">
              <w:rPr>
                <w:rStyle w:val="Hyperlink"/>
                <w:rFonts w:eastAsia="Arial"/>
                <w:noProof/>
              </w:rPr>
              <w:t xml:space="preserve">CHAPTER 5 - </w:t>
            </w:r>
            <w:r w:rsidRPr="008555CF">
              <w:rPr>
                <w:rStyle w:val="Hyperlink"/>
                <w:rFonts w:eastAsia="Arial"/>
                <w:noProof/>
                <w:highlight w:val="green"/>
              </w:rPr>
              <w:t xml:space="preserve">EDIT </w:t>
            </w:r>
            <w:r w:rsidRPr="008555CF">
              <w:rPr>
                <w:rStyle w:val="Hyperlink"/>
                <w:noProof/>
                <w:highlight w:val="green"/>
              </w:rPr>
              <w:t>— CHAPTER TITLE — END EDIT</w:t>
            </w:r>
            <w:r>
              <w:rPr>
                <w:noProof/>
                <w:webHidden/>
              </w:rPr>
              <w:tab/>
            </w:r>
            <w:r>
              <w:rPr>
                <w:noProof/>
                <w:webHidden/>
              </w:rPr>
              <w:fldChar w:fldCharType="begin"/>
            </w:r>
            <w:r>
              <w:rPr>
                <w:noProof/>
                <w:webHidden/>
              </w:rPr>
              <w:instrText xml:space="preserve"> PAGEREF _Toc241844174 \h </w:instrText>
            </w:r>
            <w:r>
              <w:rPr>
                <w:noProof/>
                <w:webHidden/>
              </w:rPr>
            </w:r>
            <w:r>
              <w:rPr>
                <w:noProof/>
                <w:webHidden/>
              </w:rPr>
              <w:fldChar w:fldCharType="separate"/>
            </w:r>
            <w:r>
              <w:rPr>
                <w:noProof/>
                <w:webHidden/>
              </w:rPr>
              <w:t>5</w:t>
            </w:r>
            <w:r>
              <w:rPr>
                <w:noProof/>
                <w:webHidden/>
              </w:rPr>
              <w:fldChar w:fldCharType="end"/>
            </w:r>
          </w:hyperlink>
        </w:p>
        <w:p w14:paraId="3273A9DA" w14:textId="68B96862" w:rsidR="005B6DE3" w:rsidRDefault="005B6DE3">
          <w:pPr>
            <w:pStyle w:val="TOC1"/>
            <w:tabs>
              <w:tab w:val="right" w:leader="dot" w:pos="9350"/>
            </w:tabs>
            <w:rPr>
              <w:rFonts w:asciiTheme="minorHAnsi" w:eastAsiaTheme="minorEastAsia" w:hAnsiTheme="minorHAnsi"/>
              <w:noProof/>
            </w:rPr>
          </w:pPr>
          <w:hyperlink w:anchor="_Toc241844175" w:history="1">
            <w:r w:rsidRPr="008555CF">
              <w:rPr>
                <w:rStyle w:val="Hyperlink"/>
                <w:noProof/>
              </w:rPr>
              <w:t>EXHIBITS</w:t>
            </w:r>
            <w:r>
              <w:rPr>
                <w:noProof/>
                <w:webHidden/>
              </w:rPr>
              <w:tab/>
            </w:r>
            <w:r>
              <w:rPr>
                <w:noProof/>
                <w:webHidden/>
              </w:rPr>
              <w:fldChar w:fldCharType="begin"/>
            </w:r>
            <w:r>
              <w:rPr>
                <w:noProof/>
                <w:webHidden/>
              </w:rPr>
              <w:instrText xml:space="preserve"> PAGEREF _Toc241844175 \h </w:instrText>
            </w:r>
            <w:r>
              <w:rPr>
                <w:noProof/>
                <w:webHidden/>
              </w:rPr>
            </w:r>
            <w:r>
              <w:rPr>
                <w:noProof/>
                <w:webHidden/>
              </w:rPr>
              <w:fldChar w:fldCharType="separate"/>
            </w:r>
            <w:r>
              <w:rPr>
                <w:noProof/>
                <w:webHidden/>
              </w:rPr>
              <w:t>6</w:t>
            </w:r>
            <w:r>
              <w:rPr>
                <w:noProof/>
                <w:webHidden/>
              </w:rPr>
              <w:fldChar w:fldCharType="end"/>
            </w:r>
          </w:hyperlink>
        </w:p>
        <w:p w14:paraId="1A47D821" w14:textId="3FF15527" w:rsidR="005B6DE3" w:rsidRDefault="005B6DE3">
          <w:pPr>
            <w:pStyle w:val="TOC2"/>
            <w:tabs>
              <w:tab w:val="right" w:leader="dot" w:pos="9350"/>
            </w:tabs>
            <w:rPr>
              <w:rFonts w:asciiTheme="minorHAnsi" w:eastAsiaTheme="minorEastAsia" w:hAnsiTheme="minorHAnsi"/>
              <w:noProof/>
            </w:rPr>
          </w:pPr>
          <w:hyperlink w:anchor="_Toc241844176" w:history="1">
            <w:r w:rsidRPr="008555CF">
              <w:rPr>
                <w:rStyle w:val="Hyperlink"/>
                <w:noProof/>
              </w:rPr>
              <w:t>Figure 1. Love Cats</w:t>
            </w:r>
            <w:r>
              <w:rPr>
                <w:noProof/>
                <w:webHidden/>
              </w:rPr>
              <w:tab/>
            </w:r>
            <w:r>
              <w:rPr>
                <w:noProof/>
                <w:webHidden/>
              </w:rPr>
              <w:fldChar w:fldCharType="begin"/>
            </w:r>
            <w:r>
              <w:rPr>
                <w:noProof/>
                <w:webHidden/>
              </w:rPr>
              <w:instrText xml:space="preserve"> PAGEREF _Toc241844176 \h </w:instrText>
            </w:r>
            <w:r>
              <w:rPr>
                <w:noProof/>
                <w:webHidden/>
              </w:rPr>
            </w:r>
            <w:r>
              <w:rPr>
                <w:noProof/>
                <w:webHidden/>
              </w:rPr>
              <w:fldChar w:fldCharType="separate"/>
            </w:r>
            <w:r>
              <w:rPr>
                <w:noProof/>
                <w:webHidden/>
              </w:rPr>
              <w:t>7</w:t>
            </w:r>
            <w:r>
              <w:rPr>
                <w:noProof/>
                <w:webHidden/>
              </w:rPr>
              <w:fldChar w:fldCharType="end"/>
            </w:r>
          </w:hyperlink>
        </w:p>
        <w:p w14:paraId="513B2BD9" w14:textId="0013A156" w:rsidR="005B6DE3" w:rsidRDefault="005B6DE3">
          <w:pPr>
            <w:pStyle w:val="TOC2"/>
            <w:tabs>
              <w:tab w:val="right" w:leader="dot" w:pos="9350"/>
            </w:tabs>
            <w:rPr>
              <w:rFonts w:asciiTheme="minorHAnsi" w:eastAsiaTheme="minorEastAsia" w:hAnsiTheme="minorHAnsi"/>
              <w:noProof/>
            </w:rPr>
          </w:pPr>
          <w:hyperlink w:anchor="_Toc241844177" w:history="1">
            <w:r w:rsidRPr="008555CF">
              <w:rPr>
                <w:rStyle w:val="Hyperlink"/>
                <w:noProof/>
              </w:rPr>
              <w:t>Table 1. Tea Party</w:t>
            </w:r>
            <w:r>
              <w:rPr>
                <w:noProof/>
                <w:webHidden/>
              </w:rPr>
              <w:tab/>
            </w:r>
            <w:r>
              <w:rPr>
                <w:noProof/>
                <w:webHidden/>
              </w:rPr>
              <w:fldChar w:fldCharType="begin"/>
            </w:r>
            <w:r>
              <w:rPr>
                <w:noProof/>
                <w:webHidden/>
              </w:rPr>
              <w:instrText xml:space="preserve"> PAGEREF _Toc241844177 \h </w:instrText>
            </w:r>
            <w:r>
              <w:rPr>
                <w:noProof/>
                <w:webHidden/>
              </w:rPr>
            </w:r>
            <w:r>
              <w:rPr>
                <w:noProof/>
                <w:webHidden/>
              </w:rPr>
              <w:fldChar w:fldCharType="separate"/>
            </w:r>
            <w:r>
              <w:rPr>
                <w:noProof/>
                <w:webHidden/>
              </w:rPr>
              <w:t>7</w:t>
            </w:r>
            <w:r>
              <w:rPr>
                <w:noProof/>
                <w:webHidden/>
              </w:rPr>
              <w:fldChar w:fldCharType="end"/>
            </w:r>
          </w:hyperlink>
        </w:p>
        <w:p w14:paraId="660E1712" w14:textId="6D17FED7" w:rsidR="005B6DE3" w:rsidRDefault="005B6DE3">
          <w:pPr>
            <w:pStyle w:val="TOC1"/>
            <w:tabs>
              <w:tab w:val="right" w:leader="dot" w:pos="9350"/>
            </w:tabs>
            <w:rPr>
              <w:rFonts w:asciiTheme="minorHAnsi" w:eastAsiaTheme="minorEastAsia" w:hAnsiTheme="minorHAnsi"/>
              <w:noProof/>
            </w:rPr>
          </w:pPr>
          <w:hyperlink w:anchor="_Toc241844178" w:history="1">
            <w:r w:rsidRPr="008555CF">
              <w:rPr>
                <w:rStyle w:val="Hyperlink"/>
                <w:noProof/>
              </w:rPr>
              <w:t>REFERENCES</w:t>
            </w:r>
            <w:r>
              <w:rPr>
                <w:noProof/>
                <w:webHidden/>
              </w:rPr>
              <w:tab/>
            </w:r>
            <w:r>
              <w:rPr>
                <w:noProof/>
                <w:webHidden/>
              </w:rPr>
              <w:fldChar w:fldCharType="begin"/>
            </w:r>
            <w:r>
              <w:rPr>
                <w:noProof/>
                <w:webHidden/>
              </w:rPr>
              <w:instrText xml:space="preserve"> PAGEREF _Toc241844178 \h </w:instrText>
            </w:r>
            <w:r>
              <w:rPr>
                <w:noProof/>
                <w:webHidden/>
              </w:rPr>
            </w:r>
            <w:r>
              <w:rPr>
                <w:noProof/>
                <w:webHidden/>
              </w:rPr>
              <w:fldChar w:fldCharType="separate"/>
            </w:r>
            <w:r>
              <w:rPr>
                <w:noProof/>
                <w:webHidden/>
              </w:rPr>
              <w:t>8</w:t>
            </w:r>
            <w:r>
              <w:rPr>
                <w:noProof/>
                <w:webHidden/>
              </w:rPr>
              <w:fldChar w:fldCharType="end"/>
            </w:r>
          </w:hyperlink>
        </w:p>
        <w:p w14:paraId="4597F551" w14:textId="1024F2A1" w:rsidR="005B6DE3" w:rsidRDefault="005B6DE3">
          <w:pPr>
            <w:pStyle w:val="TOC2"/>
            <w:tabs>
              <w:tab w:val="right" w:leader="dot" w:pos="9350"/>
            </w:tabs>
            <w:rPr>
              <w:rFonts w:asciiTheme="minorHAnsi" w:eastAsiaTheme="minorEastAsia" w:hAnsiTheme="minorHAnsi"/>
              <w:noProof/>
            </w:rPr>
          </w:pPr>
          <w:hyperlink w:anchor="_Toc241844179" w:history="1">
            <w:r w:rsidRPr="008555CF">
              <w:rPr>
                <w:rStyle w:val="Hyperlink"/>
                <w:noProof/>
                <w:highlight w:val="lightGray"/>
              </w:rPr>
              <w:t>Creating citations that will appear in the references</w:t>
            </w:r>
            <w:r>
              <w:rPr>
                <w:noProof/>
                <w:webHidden/>
              </w:rPr>
              <w:tab/>
            </w:r>
            <w:r>
              <w:rPr>
                <w:noProof/>
                <w:webHidden/>
              </w:rPr>
              <w:fldChar w:fldCharType="begin"/>
            </w:r>
            <w:r>
              <w:rPr>
                <w:noProof/>
                <w:webHidden/>
              </w:rPr>
              <w:instrText xml:space="preserve"> PAGEREF _Toc241844179 \h </w:instrText>
            </w:r>
            <w:r>
              <w:rPr>
                <w:noProof/>
                <w:webHidden/>
              </w:rPr>
            </w:r>
            <w:r>
              <w:rPr>
                <w:noProof/>
                <w:webHidden/>
              </w:rPr>
              <w:fldChar w:fldCharType="separate"/>
            </w:r>
            <w:r>
              <w:rPr>
                <w:noProof/>
                <w:webHidden/>
              </w:rPr>
              <w:t>8</w:t>
            </w:r>
            <w:r>
              <w:rPr>
                <w:noProof/>
                <w:webHidden/>
              </w:rPr>
              <w:fldChar w:fldCharType="end"/>
            </w:r>
          </w:hyperlink>
        </w:p>
        <w:p w14:paraId="71AAEDDA" w14:textId="72BB4571" w:rsidR="005B6DE3" w:rsidRDefault="005B6DE3">
          <w:pPr>
            <w:pStyle w:val="TOC3"/>
            <w:rPr>
              <w:rFonts w:asciiTheme="minorHAnsi" w:eastAsiaTheme="minorEastAsia" w:hAnsiTheme="minorHAnsi"/>
            </w:rPr>
          </w:pPr>
          <w:hyperlink w:anchor="_Toc241844180" w:history="1">
            <w:r w:rsidRPr="008555CF">
              <w:rPr>
                <w:rStyle w:val="Hyperlink"/>
                <w:highlight w:val="lightGray"/>
              </w:rPr>
              <w:t>Step 1: Add your sources and citations</w:t>
            </w:r>
            <w:r>
              <w:rPr>
                <w:webHidden/>
              </w:rPr>
              <w:tab/>
            </w:r>
            <w:r>
              <w:rPr>
                <w:webHidden/>
              </w:rPr>
              <w:fldChar w:fldCharType="begin"/>
            </w:r>
            <w:r>
              <w:rPr>
                <w:webHidden/>
              </w:rPr>
              <w:instrText xml:space="preserve"> PAGEREF _Toc241844180 \h </w:instrText>
            </w:r>
            <w:r>
              <w:rPr>
                <w:webHidden/>
              </w:rPr>
            </w:r>
            <w:r>
              <w:rPr>
                <w:webHidden/>
              </w:rPr>
              <w:fldChar w:fldCharType="separate"/>
            </w:r>
            <w:r>
              <w:rPr>
                <w:webHidden/>
              </w:rPr>
              <w:t>8</w:t>
            </w:r>
            <w:r>
              <w:rPr>
                <w:webHidden/>
              </w:rPr>
              <w:fldChar w:fldCharType="end"/>
            </w:r>
          </w:hyperlink>
        </w:p>
        <w:p w14:paraId="4573C4B3" w14:textId="34264081" w:rsidR="005B6DE3" w:rsidRDefault="005B6DE3">
          <w:pPr>
            <w:pStyle w:val="TOC3"/>
            <w:rPr>
              <w:rFonts w:asciiTheme="minorHAnsi" w:eastAsiaTheme="minorEastAsia" w:hAnsiTheme="minorHAnsi"/>
            </w:rPr>
          </w:pPr>
          <w:hyperlink w:anchor="_Toc241844181" w:history="1">
            <w:r w:rsidRPr="008555CF">
              <w:rPr>
                <w:rStyle w:val="Hyperlink"/>
                <w:highlight w:val="lightGray"/>
              </w:rPr>
              <w:t>Step 2: Update your sources if needed</w:t>
            </w:r>
            <w:r>
              <w:rPr>
                <w:webHidden/>
              </w:rPr>
              <w:tab/>
            </w:r>
            <w:r>
              <w:rPr>
                <w:webHidden/>
              </w:rPr>
              <w:fldChar w:fldCharType="begin"/>
            </w:r>
            <w:r>
              <w:rPr>
                <w:webHidden/>
              </w:rPr>
              <w:instrText xml:space="preserve"> PAGEREF _Toc241844181 \h </w:instrText>
            </w:r>
            <w:r>
              <w:rPr>
                <w:webHidden/>
              </w:rPr>
            </w:r>
            <w:r>
              <w:rPr>
                <w:webHidden/>
              </w:rPr>
              <w:fldChar w:fldCharType="separate"/>
            </w:r>
            <w:r>
              <w:rPr>
                <w:webHidden/>
              </w:rPr>
              <w:t>8</w:t>
            </w:r>
            <w:r>
              <w:rPr>
                <w:webHidden/>
              </w:rPr>
              <w:fldChar w:fldCharType="end"/>
            </w:r>
          </w:hyperlink>
        </w:p>
        <w:p w14:paraId="054DCE4A" w14:textId="2BE661B6" w:rsidR="005B6DE3" w:rsidRDefault="005B6DE3">
          <w:pPr>
            <w:pStyle w:val="TOC2"/>
            <w:tabs>
              <w:tab w:val="right" w:leader="dot" w:pos="9350"/>
            </w:tabs>
            <w:rPr>
              <w:rFonts w:asciiTheme="minorHAnsi" w:eastAsiaTheme="minorEastAsia" w:hAnsiTheme="minorHAnsi"/>
              <w:noProof/>
            </w:rPr>
          </w:pPr>
          <w:hyperlink w:anchor="_Toc241844182" w:history="1">
            <w:r w:rsidRPr="008555CF">
              <w:rPr>
                <w:rStyle w:val="Hyperlink"/>
                <w:noProof/>
                <w:highlight w:val="lightGray"/>
              </w:rPr>
              <w:t>Using References</w:t>
            </w:r>
            <w:r>
              <w:rPr>
                <w:noProof/>
                <w:webHidden/>
              </w:rPr>
              <w:tab/>
            </w:r>
            <w:r>
              <w:rPr>
                <w:noProof/>
                <w:webHidden/>
              </w:rPr>
              <w:fldChar w:fldCharType="begin"/>
            </w:r>
            <w:r>
              <w:rPr>
                <w:noProof/>
                <w:webHidden/>
              </w:rPr>
              <w:instrText xml:space="preserve"> PAGEREF _Toc241844182 \h </w:instrText>
            </w:r>
            <w:r>
              <w:rPr>
                <w:noProof/>
                <w:webHidden/>
              </w:rPr>
            </w:r>
            <w:r>
              <w:rPr>
                <w:noProof/>
                <w:webHidden/>
              </w:rPr>
              <w:fldChar w:fldCharType="separate"/>
            </w:r>
            <w:r>
              <w:rPr>
                <w:noProof/>
                <w:webHidden/>
              </w:rPr>
              <w:t>9</w:t>
            </w:r>
            <w:r>
              <w:rPr>
                <w:noProof/>
                <w:webHidden/>
              </w:rPr>
              <w:fldChar w:fldCharType="end"/>
            </w:r>
          </w:hyperlink>
        </w:p>
        <w:p w14:paraId="14EF9665" w14:textId="5723741A" w:rsidR="005B6DE3" w:rsidRDefault="005B6DE3">
          <w:pPr>
            <w:pStyle w:val="TOC3"/>
            <w:rPr>
              <w:rFonts w:asciiTheme="minorHAnsi" w:eastAsiaTheme="minorEastAsia" w:hAnsiTheme="minorHAnsi"/>
            </w:rPr>
          </w:pPr>
          <w:hyperlink w:anchor="_Toc241844183" w:history="1">
            <w:r w:rsidRPr="008555CF">
              <w:rPr>
                <w:rStyle w:val="Hyperlink"/>
                <w:highlight w:val="lightGray"/>
              </w:rPr>
              <w:t>Reference examples</w:t>
            </w:r>
            <w:r>
              <w:rPr>
                <w:webHidden/>
              </w:rPr>
              <w:tab/>
            </w:r>
            <w:r>
              <w:rPr>
                <w:webHidden/>
              </w:rPr>
              <w:fldChar w:fldCharType="begin"/>
            </w:r>
            <w:r>
              <w:rPr>
                <w:webHidden/>
              </w:rPr>
              <w:instrText xml:space="preserve"> PAGEREF _Toc241844183 \h </w:instrText>
            </w:r>
            <w:r>
              <w:rPr>
                <w:webHidden/>
              </w:rPr>
            </w:r>
            <w:r>
              <w:rPr>
                <w:webHidden/>
              </w:rPr>
              <w:fldChar w:fldCharType="separate"/>
            </w:r>
            <w:r>
              <w:rPr>
                <w:webHidden/>
              </w:rPr>
              <w:t>9</w:t>
            </w:r>
            <w:r>
              <w:rPr>
                <w:webHidden/>
              </w:rPr>
              <w:fldChar w:fldCharType="end"/>
            </w:r>
          </w:hyperlink>
        </w:p>
        <w:p w14:paraId="46696C4B" w14:textId="1088531E" w:rsidR="005B6DE3" w:rsidRDefault="005B6DE3">
          <w:pPr>
            <w:pStyle w:val="TOC1"/>
            <w:tabs>
              <w:tab w:val="right" w:leader="dot" w:pos="9350"/>
            </w:tabs>
            <w:rPr>
              <w:rFonts w:asciiTheme="minorHAnsi" w:eastAsiaTheme="minorEastAsia" w:hAnsiTheme="minorHAnsi"/>
              <w:noProof/>
            </w:rPr>
          </w:pPr>
          <w:hyperlink w:anchor="_Toc241844184" w:history="1">
            <w:r w:rsidRPr="008555CF">
              <w:rPr>
                <w:rStyle w:val="Hyperlink"/>
                <w:noProof/>
              </w:rPr>
              <w:t xml:space="preserve">APPENDIX A - </w:t>
            </w:r>
            <w:r w:rsidRPr="008555CF">
              <w:rPr>
                <w:rStyle w:val="Hyperlink"/>
                <w:noProof/>
                <w:highlight w:val="green"/>
              </w:rPr>
              <w:t xml:space="preserve">EDIT </w:t>
            </w:r>
            <w:r w:rsidRPr="008555CF">
              <w:rPr>
                <w:rStyle w:val="Hyperlink"/>
                <w:rFonts w:cs="Arial"/>
                <w:noProof/>
                <w:highlight w:val="green"/>
              </w:rPr>
              <w:t xml:space="preserve">— </w:t>
            </w:r>
            <w:r w:rsidRPr="008555CF">
              <w:rPr>
                <w:rStyle w:val="Hyperlink"/>
                <w:noProof/>
                <w:highlight w:val="green"/>
              </w:rPr>
              <w:t>APPENDIX TITLE — END EDIT</w:t>
            </w:r>
            <w:r>
              <w:rPr>
                <w:noProof/>
                <w:webHidden/>
              </w:rPr>
              <w:tab/>
            </w:r>
            <w:r>
              <w:rPr>
                <w:noProof/>
                <w:webHidden/>
              </w:rPr>
              <w:fldChar w:fldCharType="begin"/>
            </w:r>
            <w:r>
              <w:rPr>
                <w:noProof/>
                <w:webHidden/>
              </w:rPr>
              <w:instrText xml:space="preserve"> PAGEREF _Toc241844184 \h </w:instrText>
            </w:r>
            <w:r>
              <w:rPr>
                <w:noProof/>
                <w:webHidden/>
              </w:rPr>
            </w:r>
            <w:r>
              <w:rPr>
                <w:noProof/>
                <w:webHidden/>
              </w:rPr>
              <w:fldChar w:fldCharType="separate"/>
            </w:r>
            <w:r>
              <w:rPr>
                <w:noProof/>
                <w:webHidden/>
              </w:rPr>
              <w:t>10</w:t>
            </w:r>
            <w:r>
              <w:rPr>
                <w:noProof/>
                <w:webHidden/>
              </w:rPr>
              <w:fldChar w:fldCharType="end"/>
            </w:r>
          </w:hyperlink>
        </w:p>
        <w:p w14:paraId="556C5DA6" w14:textId="0ABD6D8F" w:rsidR="005B6DE3" w:rsidRDefault="005B6DE3">
          <w:pPr>
            <w:pStyle w:val="TOC1"/>
            <w:tabs>
              <w:tab w:val="right" w:leader="dot" w:pos="9350"/>
            </w:tabs>
            <w:rPr>
              <w:rFonts w:asciiTheme="minorHAnsi" w:eastAsiaTheme="minorEastAsia" w:hAnsiTheme="minorHAnsi"/>
              <w:noProof/>
            </w:rPr>
          </w:pPr>
          <w:hyperlink w:anchor="_Toc241844185" w:history="1">
            <w:r w:rsidRPr="008555CF">
              <w:rPr>
                <w:rStyle w:val="Hyperlink"/>
                <w:noProof/>
              </w:rPr>
              <w:t xml:space="preserve">APPENDIX B - </w:t>
            </w:r>
            <w:r w:rsidRPr="008555CF">
              <w:rPr>
                <w:rStyle w:val="Hyperlink"/>
                <w:noProof/>
                <w:highlight w:val="green"/>
              </w:rPr>
              <w:t xml:space="preserve">EDIT </w:t>
            </w:r>
            <w:r w:rsidRPr="008555CF">
              <w:rPr>
                <w:rStyle w:val="Hyperlink"/>
                <w:rFonts w:cs="Arial"/>
                <w:noProof/>
                <w:highlight w:val="green"/>
              </w:rPr>
              <w:t xml:space="preserve">— </w:t>
            </w:r>
            <w:r w:rsidRPr="008555CF">
              <w:rPr>
                <w:rStyle w:val="Hyperlink"/>
                <w:noProof/>
                <w:highlight w:val="green"/>
              </w:rPr>
              <w:t xml:space="preserve">APPENDIX TITLE </w:t>
            </w:r>
            <w:r w:rsidRPr="008555CF">
              <w:rPr>
                <w:rStyle w:val="Hyperlink"/>
                <w:rFonts w:cs="Arial"/>
                <w:noProof/>
                <w:highlight w:val="green"/>
              </w:rPr>
              <w:t>— END EDIT</w:t>
            </w:r>
            <w:r>
              <w:rPr>
                <w:noProof/>
                <w:webHidden/>
              </w:rPr>
              <w:tab/>
            </w:r>
            <w:r>
              <w:rPr>
                <w:noProof/>
                <w:webHidden/>
              </w:rPr>
              <w:fldChar w:fldCharType="begin"/>
            </w:r>
            <w:r>
              <w:rPr>
                <w:noProof/>
                <w:webHidden/>
              </w:rPr>
              <w:instrText xml:space="preserve"> PAGEREF _Toc241844185 \h </w:instrText>
            </w:r>
            <w:r>
              <w:rPr>
                <w:noProof/>
                <w:webHidden/>
              </w:rPr>
            </w:r>
            <w:r>
              <w:rPr>
                <w:noProof/>
                <w:webHidden/>
              </w:rPr>
              <w:fldChar w:fldCharType="separate"/>
            </w:r>
            <w:r>
              <w:rPr>
                <w:noProof/>
                <w:webHidden/>
              </w:rPr>
              <w:t>11</w:t>
            </w:r>
            <w:r>
              <w:rPr>
                <w:noProof/>
                <w:webHidden/>
              </w:rPr>
              <w:fldChar w:fldCharType="end"/>
            </w:r>
          </w:hyperlink>
        </w:p>
        <w:p w14:paraId="3951926E" w14:textId="24714431" w:rsidR="005B6DE3" w:rsidRDefault="005B6DE3">
          <w:pPr>
            <w:pStyle w:val="TOC1"/>
            <w:tabs>
              <w:tab w:val="right" w:leader="dot" w:pos="9350"/>
            </w:tabs>
            <w:rPr>
              <w:rFonts w:asciiTheme="minorHAnsi" w:eastAsiaTheme="minorEastAsia" w:hAnsiTheme="minorHAnsi"/>
              <w:noProof/>
            </w:rPr>
          </w:pPr>
          <w:hyperlink w:anchor="_Toc241844186" w:history="1">
            <w:r w:rsidRPr="008555CF">
              <w:rPr>
                <w:rStyle w:val="Hyperlink"/>
                <w:noProof/>
              </w:rPr>
              <w:t xml:space="preserve">APPENDIX C - </w:t>
            </w:r>
            <w:r w:rsidRPr="008555CF">
              <w:rPr>
                <w:rStyle w:val="Hyperlink"/>
                <w:noProof/>
                <w:highlight w:val="green"/>
              </w:rPr>
              <w:t xml:space="preserve">EDIT </w:t>
            </w:r>
            <w:r w:rsidRPr="008555CF">
              <w:rPr>
                <w:rStyle w:val="Hyperlink"/>
                <w:rFonts w:cs="Arial"/>
                <w:noProof/>
                <w:highlight w:val="green"/>
              </w:rPr>
              <w:t xml:space="preserve">— </w:t>
            </w:r>
            <w:r w:rsidRPr="008555CF">
              <w:rPr>
                <w:rStyle w:val="Hyperlink"/>
                <w:noProof/>
                <w:highlight w:val="green"/>
              </w:rPr>
              <w:t xml:space="preserve">APPENDIX TITLE </w:t>
            </w:r>
            <w:r w:rsidRPr="008555CF">
              <w:rPr>
                <w:rStyle w:val="Hyperlink"/>
                <w:rFonts w:cs="Arial"/>
                <w:noProof/>
                <w:highlight w:val="green"/>
              </w:rPr>
              <w:t>— END EDIT</w:t>
            </w:r>
            <w:r>
              <w:rPr>
                <w:noProof/>
                <w:webHidden/>
              </w:rPr>
              <w:tab/>
            </w:r>
            <w:r>
              <w:rPr>
                <w:noProof/>
                <w:webHidden/>
              </w:rPr>
              <w:fldChar w:fldCharType="begin"/>
            </w:r>
            <w:r>
              <w:rPr>
                <w:noProof/>
                <w:webHidden/>
              </w:rPr>
              <w:instrText xml:space="preserve"> PAGEREF _Toc241844186 \h </w:instrText>
            </w:r>
            <w:r>
              <w:rPr>
                <w:noProof/>
                <w:webHidden/>
              </w:rPr>
            </w:r>
            <w:r>
              <w:rPr>
                <w:noProof/>
                <w:webHidden/>
              </w:rPr>
              <w:fldChar w:fldCharType="separate"/>
            </w:r>
            <w:r>
              <w:rPr>
                <w:noProof/>
                <w:webHidden/>
              </w:rPr>
              <w:t>12</w:t>
            </w:r>
            <w:r>
              <w:rPr>
                <w:noProof/>
                <w:webHidden/>
              </w:rPr>
              <w:fldChar w:fldCharType="end"/>
            </w:r>
          </w:hyperlink>
        </w:p>
        <w:p w14:paraId="096B59BC" w14:textId="65E418C7" w:rsidR="005B6DE3" w:rsidRDefault="005B6DE3">
          <w:pPr>
            <w:pStyle w:val="TOC1"/>
            <w:tabs>
              <w:tab w:val="right" w:leader="dot" w:pos="9350"/>
            </w:tabs>
            <w:rPr>
              <w:rFonts w:asciiTheme="minorHAnsi" w:eastAsiaTheme="minorEastAsia" w:hAnsiTheme="minorHAnsi"/>
              <w:noProof/>
            </w:rPr>
          </w:pPr>
          <w:hyperlink w:anchor="_Toc241844187" w:history="1">
            <w:r w:rsidRPr="008555CF">
              <w:rPr>
                <w:rStyle w:val="Hyperlink"/>
                <w:noProof/>
              </w:rPr>
              <w:t>VITA</w:t>
            </w:r>
            <w:r>
              <w:rPr>
                <w:noProof/>
                <w:webHidden/>
              </w:rPr>
              <w:tab/>
            </w:r>
            <w:r>
              <w:rPr>
                <w:noProof/>
                <w:webHidden/>
              </w:rPr>
              <w:fldChar w:fldCharType="begin"/>
            </w:r>
            <w:r>
              <w:rPr>
                <w:noProof/>
                <w:webHidden/>
              </w:rPr>
              <w:instrText xml:space="preserve"> PAGEREF _Toc241844187 \h </w:instrText>
            </w:r>
            <w:r>
              <w:rPr>
                <w:noProof/>
                <w:webHidden/>
              </w:rPr>
            </w:r>
            <w:r>
              <w:rPr>
                <w:noProof/>
                <w:webHidden/>
              </w:rPr>
              <w:fldChar w:fldCharType="separate"/>
            </w:r>
            <w:r>
              <w:rPr>
                <w:noProof/>
                <w:webHidden/>
              </w:rPr>
              <w:t>13</w:t>
            </w:r>
            <w:r>
              <w:rPr>
                <w:noProof/>
                <w:webHidden/>
              </w:rPr>
              <w:fldChar w:fldCharType="end"/>
            </w:r>
          </w:hyperlink>
        </w:p>
        <w:p w14:paraId="1359FA1E" w14:textId="765E379E" w:rsidR="002922AF" w:rsidRDefault="000A7E6F" w:rsidP="00AB4D9F">
          <w:r>
            <w:fldChar w:fldCharType="end"/>
          </w:r>
        </w:p>
      </w:sdtContent>
    </w:sdt>
    <w:p w14:paraId="7DDD189A" w14:textId="77777777" w:rsidR="004F08A9" w:rsidRDefault="00BB3333" w:rsidP="000E125C">
      <w:pPr>
        <w:spacing w:before="480" w:after="480"/>
        <w:ind w:firstLine="0"/>
        <w:jc w:val="center"/>
        <w:rPr>
          <w:highlight w:val="lightGray"/>
        </w:rPr>
      </w:pPr>
      <w:r w:rsidRPr="0DD2C8E4">
        <w:rPr>
          <w:highlight w:val="lightGray"/>
        </w:rPr>
        <w:t>INSTRUCTIONS — Delete</w:t>
      </w:r>
      <w:r w:rsidR="002052D7" w:rsidRPr="0DD2C8E4">
        <w:rPr>
          <w:highlight w:val="lightGray"/>
        </w:rPr>
        <w:t xml:space="preserve"> before submission.</w:t>
      </w:r>
    </w:p>
    <w:p w14:paraId="2605C5A1" w14:textId="597A501F" w:rsidR="00B50CDB" w:rsidRDefault="646AA8EE" w:rsidP="584D84D2">
      <w:pPr>
        <w:spacing w:after="480"/>
        <w:contextualSpacing/>
        <w:rPr>
          <w:highlight w:val="lightGray"/>
        </w:rPr>
      </w:pPr>
      <w:r w:rsidRPr="584D84D2">
        <w:rPr>
          <w:highlight w:val="lightGray"/>
        </w:rPr>
        <w:t xml:space="preserve">Where a section says “see </w:t>
      </w:r>
      <w:hyperlink r:id="rId11">
        <w:r w:rsidRPr="584D84D2">
          <w:rPr>
            <w:color w:val="0F4C81"/>
            <w:highlight w:val="lightGray"/>
            <w:u w:val="single"/>
          </w:rPr>
          <w:t>the Word guide</w:t>
        </w:r>
      </w:hyperlink>
      <w:r w:rsidRPr="584D84D2">
        <w:rPr>
          <w:highlight w:val="lightGray"/>
        </w:rPr>
        <w:t xml:space="preserve">”, it means </w:t>
      </w:r>
      <w:hyperlink r:id="rId12">
        <w:r w:rsidRPr="584D84D2">
          <w:rPr>
            <w:color w:val="0F4C81"/>
            <w:highlight w:val="lightGray"/>
            <w:u w:val="single"/>
          </w:rPr>
          <w:t>Maki</w:t>
        </w:r>
        <w:r w:rsidRPr="584D84D2">
          <w:rPr>
            <w:color w:val="0F4C81"/>
            <w:highlight w:val="lightGray"/>
            <w:u w:val="single"/>
          </w:rPr>
          <w:t>n</w:t>
        </w:r>
        <w:r w:rsidRPr="584D84D2">
          <w:rPr>
            <w:color w:val="0F4C81"/>
            <w:highlight w:val="lightGray"/>
            <w:u w:val="single"/>
          </w:rPr>
          <w:t>g Your Thesis</w:t>
        </w:r>
        <w:r w:rsidR="00583848">
          <w:rPr>
            <w:color w:val="0F4C81"/>
            <w:highlight w:val="lightGray"/>
            <w:u w:val="single"/>
          </w:rPr>
          <w:t>,</w:t>
        </w:r>
        <w:r w:rsidRPr="584D84D2">
          <w:rPr>
            <w:color w:val="0F4C81"/>
            <w:highlight w:val="lightGray"/>
            <w:u w:val="single"/>
          </w:rPr>
          <w:t xml:space="preserve"> Dissertation</w:t>
        </w:r>
        <w:r w:rsidR="00583848">
          <w:rPr>
            <w:color w:val="0F4C81"/>
            <w:highlight w:val="lightGray"/>
            <w:u w:val="single"/>
          </w:rPr>
          <w:t>, Research paper or Capstone Project</w:t>
        </w:r>
        <w:r w:rsidRPr="584D84D2">
          <w:rPr>
            <w:color w:val="0F4C81"/>
            <w:highlight w:val="lightGray"/>
            <w:u w:val="single"/>
          </w:rPr>
          <w:t xml:space="preserve"> Accessible</w:t>
        </w:r>
      </w:hyperlink>
      <w:r w:rsidRPr="584D84D2">
        <w:rPr>
          <w:highlight w:val="lightGray"/>
        </w:rPr>
        <w:t>, free from Morris Library.</w:t>
      </w:r>
    </w:p>
    <w:p w14:paraId="467B8ABA" w14:textId="77777777" w:rsidR="00B50CDB" w:rsidRDefault="00A10A2F" w:rsidP="00664C37">
      <w:pPr>
        <w:spacing w:after="480"/>
        <w:contextualSpacing/>
        <w:rPr>
          <w:rFonts w:cs="Arial"/>
          <w:szCs w:val="24"/>
          <w:highlight w:val="lightGray"/>
        </w:rPr>
      </w:pPr>
      <w:r w:rsidRPr="0077149F">
        <w:rPr>
          <w:szCs w:val="24"/>
          <w:highlight w:val="lightGray"/>
        </w:rPr>
        <w:t xml:space="preserve">If you need help understanding Heading levels, contact the Center for Teaching Excellence at 618-453-2258 or </w:t>
      </w:r>
      <w:hyperlink r:id="rId13" w:history="1">
        <w:r w:rsidR="00801148" w:rsidRPr="00847E89">
          <w:rPr>
            <w:rStyle w:val="Hyperlink"/>
            <w:szCs w:val="24"/>
            <w:highlight w:val="lightGray"/>
          </w:rPr>
          <w:t>teach@siu.edu</w:t>
        </w:r>
      </w:hyperlink>
    </w:p>
    <w:p w14:paraId="0C85E83A" w14:textId="77777777" w:rsidR="00B50CDB" w:rsidRDefault="00F76F16" w:rsidP="00664C37">
      <w:pPr>
        <w:spacing w:after="480"/>
        <w:contextualSpacing/>
        <w:rPr>
          <w:szCs w:val="24"/>
          <w:highlight w:val="lightGray"/>
        </w:rPr>
      </w:pPr>
      <w:r w:rsidRPr="002052D7">
        <w:rPr>
          <w:szCs w:val="24"/>
          <w:highlight w:val="lightGray"/>
        </w:rPr>
        <w:t xml:space="preserve">This contents page builds itself from your heading styles, so do not type into it. Chapter 4 explains how to apply </w:t>
      </w:r>
      <w:r w:rsidR="00B40BA0">
        <w:rPr>
          <w:szCs w:val="24"/>
          <w:highlight w:val="lightGray"/>
        </w:rPr>
        <w:t>Heading styles</w:t>
      </w:r>
      <w:r w:rsidRPr="002052D7">
        <w:rPr>
          <w:szCs w:val="24"/>
          <w:highlight w:val="lightGray"/>
        </w:rPr>
        <w:t>.</w:t>
      </w:r>
    </w:p>
    <w:p w14:paraId="082AA6B5" w14:textId="77777777" w:rsidR="00B50CDB" w:rsidRDefault="00BB3333" w:rsidP="00664C37">
      <w:pPr>
        <w:spacing w:after="480"/>
        <w:contextualSpacing/>
        <w:rPr>
          <w:szCs w:val="24"/>
          <w:highlight w:val="lightGray"/>
        </w:rPr>
      </w:pPr>
      <w:r w:rsidRPr="00751540">
        <w:rPr>
          <w:szCs w:val="24"/>
          <w:highlight w:val="lightGray"/>
        </w:rPr>
        <w:t>To refresh it: click the table, then Update Table &gt; Update entire table.</w:t>
      </w:r>
    </w:p>
    <w:p w14:paraId="674A129E" w14:textId="715E2E66" w:rsidR="00F86E76" w:rsidRDefault="00F86E76" w:rsidP="00664C37">
      <w:pPr>
        <w:spacing w:after="480"/>
        <w:contextualSpacing/>
        <w:rPr>
          <w:szCs w:val="24"/>
          <w:highlight w:val="lightGray"/>
        </w:rPr>
      </w:pPr>
      <w:r>
        <w:rPr>
          <w:szCs w:val="24"/>
          <w:highlight w:val="lightGray"/>
        </w:rPr>
        <w:t xml:space="preserve">Set File &gt; Info &gt; Properties &gt; Title to your </w:t>
      </w:r>
      <w:r w:rsidR="00583848">
        <w:rPr>
          <w:szCs w:val="24"/>
          <w:highlight w:val="lightGray"/>
        </w:rPr>
        <w:t xml:space="preserve">capstone </w:t>
      </w:r>
      <w:r w:rsidR="005B6DE3">
        <w:rPr>
          <w:szCs w:val="24"/>
          <w:highlight w:val="lightGray"/>
        </w:rPr>
        <w:t>project</w:t>
      </w:r>
      <w:r>
        <w:rPr>
          <w:szCs w:val="24"/>
          <w:highlight w:val="lightGray"/>
        </w:rPr>
        <w:t xml:space="preserve"> title before you export (Section 1 of </w:t>
      </w:r>
      <w:hyperlink r:id="rId14">
        <w:r>
          <w:rPr>
            <w:color w:val="0F4C81"/>
            <w:szCs w:val="24"/>
            <w:highlight w:val="lightGray"/>
            <w:u w:val="single"/>
          </w:rPr>
          <w:t>the Word guide</w:t>
        </w:r>
      </w:hyperlink>
      <w:r>
        <w:rPr>
          <w:szCs w:val="24"/>
          <w:highlight w:val="lightGray"/>
        </w:rPr>
        <w:t>).</w:t>
      </w:r>
    </w:p>
    <w:p w14:paraId="1FB91F54" w14:textId="77777777" w:rsidR="00BE1E1B" w:rsidRPr="00BE1E1B" w:rsidRDefault="00BE1E1B" w:rsidP="00BE1E1B">
      <w:pPr>
        <w:spacing w:after="480"/>
        <w:contextualSpacing/>
        <w:rPr>
          <w:szCs w:val="24"/>
          <w:highlight w:val="lightGray"/>
        </w:rPr>
      </w:pPr>
      <w:r w:rsidRPr="00BE1E1B">
        <w:rPr>
          <w:szCs w:val="24"/>
          <w:highlight w:val="lightGray"/>
        </w:rPr>
        <w:t xml:space="preserve">To export: File &gt; Save As Adobe PDF; click Options, tick 'Enable Accessibility and Reflow with tagged Adobe PDF' and 'Create Bookmarks' with 'Convert Word Headings to Bookmarks' beneath it ticked. Never Print to PDF. See Section 13 of </w:t>
      </w:r>
      <w:hyperlink r:id="rId15" w:tgtFrame="_blank" w:tooltip="Original URL: https://saluki-my.sharepoint.com/:b:/g/personal/jhorton_siu_edu/IQAj6gR42wR0R7J9eTS24wF1AUP7aca8xqdnZRX_ExgyUYs?e=5vlD8f. Click or tap if you trust this link." w:history="1">
        <w:r w:rsidRPr="009B4F81">
          <w:rPr>
            <w:rStyle w:val="Hyperlink"/>
            <w:color w:val="1F4E79" w:themeColor="accent1" w:themeShade="80"/>
            <w:highlight w:val="lightGray"/>
          </w:rPr>
          <w:t>the Word guide</w:t>
        </w:r>
      </w:hyperlink>
      <w:r w:rsidRPr="00BE1E1B">
        <w:rPr>
          <w:szCs w:val="24"/>
          <w:highlight w:val="lightGray"/>
        </w:rPr>
        <w:t>.</w:t>
      </w:r>
    </w:p>
    <w:p w14:paraId="1BF38A85" w14:textId="77777777" w:rsidR="001D03A5" w:rsidRDefault="0004728C" w:rsidP="00664C37">
      <w:pPr>
        <w:spacing w:after="480"/>
        <w:contextualSpacing/>
        <w:rPr>
          <w:rFonts w:cs="Arial"/>
          <w:szCs w:val="24"/>
          <w:highlight w:val="lightGray"/>
        </w:rPr>
      </w:pPr>
      <w:r w:rsidRPr="0004728C">
        <w:rPr>
          <w:szCs w:val="24"/>
          <w:highlight w:val="lightGray"/>
        </w:rPr>
        <w:lastRenderedPageBreak/>
        <w:t>If Adobe Acrobat Pro is installed (</w:t>
      </w:r>
      <w:r w:rsidR="00374CB5">
        <w:rPr>
          <w:szCs w:val="24"/>
          <w:highlight w:val="lightGray"/>
        </w:rPr>
        <w:t>check with</w:t>
      </w:r>
      <w:r w:rsidRPr="0004728C">
        <w:rPr>
          <w:szCs w:val="24"/>
          <w:highlight w:val="lightGray"/>
        </w:rPr>
        <w:t xml:space="preserve"> </w:t>
      </w:r>
      <w:hyperlink r:id="rId16" w:history="1">
        <w:r w:rsidRPr="00A944C3">
          <w:rPr>
            <w:rStyle w:val="Hyperlink"/>
            <w:color w:val="1F4E79" w:themeColor="accent1" w:themeShade="80"/>
            <w:highlight w:val="lightGray"/>
          </w:rPr>
          <w:t>OIT</w:t>
        </w:r>
      </w:hyperlink>
      <w:r w:rsidRPr="0004728C">
        <w:rPr>
          <w:szCs w:val="24"/>
          <w:highlight w:val="lightGray"/>
        </w:rPr>
        <w:t xml:space="preserve"> </w:t>
      </w:r>
      <w:r w:rsidR="00374CB5">
        <w:rPr>
          <w:szCs w:val="24"/>
          <w:highlight w:val="lightGray"/>
        </w:rPr>
        <w:t>to see</w:t>
      </w:r>
      <w:r w:rsidR="00522375">
        <w:rPr>
          <w:szCs w:val="24"/>
          <w:highlight w:val="lightGray"/>
        </w:rPr>
        <w:t xml:space="preserve"> if a free version is available</w:t>
      </w:r>
      <w:r w:rsidR="0003271F" w:rsidRPr="0004728C">
        <w:rPr>
          <w:szCs w:val="24"/>
          <w:highlight w:val="lightGray"/>
        </w:rPr>
        <w:t>)</w:t>
      </w:r>
      <w:r w:rsidRPr="0004728C">
        <w:rPr>
          <w:szCs w:val="24"/>
          <w:highlight w:val="lightGray"/>
        </w:rPr>
        <w:t xml:space="preserve">, you will see an Acrobat ribbon </w:t>
      </w:r>
      <w:r w:rsidR="0091492C">
        <w:rPr>
          <w:szCs w:val="24"/>
          <w:highlight w:val="lightGray"/>
        </w:rPr>
        <w:t>where you can</w:t>
      </w:r>
      <w:r w:rsidRPr="0004728C">
        <w:rPr>
          <w:szCs w:val="24"/>
          <w:highlight w:val="lightGray"/>
        </w:rPr>
        <w:t xml:space="preserve"> export your PDF. This is recommended if available. Select </w:t>
      </w:r>
      <w:r w:rsidR="00DE781F">
        <w:rPr>
          <w:szCs w:val="24"/>
          <w:highlight w:val="lightGray"/>
        </w:rPr>
        <w:t>‘</w:t>
      </w:r>
      <w:r w:rsidRPr="0004728C">
        <w:rPr>
          <w:szCs w:val="24"/>
          <w:highlight w:val="lightGray"/>
        </w:rPr>
        <w:t>Preferences</w:t>
      </w:r>
      <w:r w:rsidR="00DE781F">
        <w:rPr>
          <w:szCs w:val="24"/>
          <w:highlight w:val="lightGray"/>
        </w:rPr>
        <w:t>’</w:t>
      </w:r>
      <w:r w:rsidRPr="0004728C">
        <w:rPr>
          <w:szCs w:val="24"/>
          <w:highlight w:val="lightGray"/>
        </w:rPr>
        <w:t xml:space="preserve"> and tick </w:t>
      </w:r>
      <w:r w:rsidR="00E85126">
        <w:rPr>
          <w:szCs w:val="24"/>
          <w:highlight w:val="lightGray"/>
        </w:rPr>
        <w:t>‘</w:t>
      </w:r>
      <w:r w:rsidRPr="0004728C">
        <w:rPr>
          <w:szCs w:val="24"/>
          <w:highlight w:val="lightGray"/>
        </w:rPr>
        <w:t>Convert Document Information</w:t>
      </w:r>
      <w:r w:rsidR="00E85126">
        <w:rPr>
          <w:szCs w:val="24"/>
          <w:highlight w:val="lightGray"/>
        </w:rPr>
        <w:t>’</w:t>
      </w:r>
      <w:r w:rsidRPr="0004728C">
        <w:rPr>
          <w:szCs w:val="24"/>
          <w:highlight w:val="lightGray"/>
        </w:rPr>
        <w:t xml:space="preserve">, </w:t>
      </w:r>
      <w:r w:rsidR="00E85126">
        <w:rPr>
          <w:szCs w:val="24"/>
          <w:highlight w:val="lightGray"/>
        </w:rPr>
        <w:t>‘</w:t>
      </w:r>
      <w:r w:rsidRPr="0004728C">
        <w:rPr>
          <w:szCs w:val="24"/>
          <w:highlight w:val="lightGray"/>
        </w:rPr>
        <w:t>Create Bookmarks</w:t>
      </w:r>
      <w:r w:rsidR="00E85126">
        <w:rPr>
          <w:szCs w:val="24"/>
          <w:highlight w:val="lightGray"/>
        </w:rPr>
        <w:t>’</w:t>
      </w:r>
      <w:r w:rsidRPr="0004728C">
        <w:rPr>
          <w:szCs w:val="24"/>
          <w:highlight w:val="lightGray"/>
        </w:rPr>
        <w:t xml:space="preserve">, </w:t>
      </w:r>
      <w:r w:rsidR="00E85126">
        <w:rPr>
          <w:szCs w:val="24"/>
          <w:highlight w:val="lightGray"/>
        </w:rPr>
        <w:t>‘</w:t>
      </w:r>
      <w:r w:rsidRPr="0004728C">
        <w:rPr>
          <w:szCs w:val="24"/>
          <w:highlight w:val="lightGray"/>
        </w:rPr>
        <w:t>Add Links</w:t>
      </w:r>
      <w:r w:rsidR="00E85126">
        <w:rPr>
          <w:szCs w:val="24"/>
          <w:highlight w:val="lightGray"/>
        </w:rPr>
        <w:t>’</w:t>
      </w:r>
      <w:r w:rsidRPr="0004728C">
        <w:rPr>
          <w:szCs w:val="24"/>
          <w:highlight w:val="lightGray"/>
        </w:rPr>
        <w:t xml:space="preserve">, and </w:t>
      </w:r>
      <w:r w:rsidR="00E85126">
        <w:rPr>
          <w:szCs w:val="24"/>
          <w:highlight w:val="lightGray"/>
        </w:rPr>
        <w:t>‘</w:t>
      </w:r>
      <w:r w:rsidRPr="0004728C">
        <w:rPr>
          <w:szCs w:val="24"/>
          <w:highlight w:val="lightGray"/>
        </w:rPr>
        <w:t>Enable advanced tagging</w:t>
      </w:r>
      <w:r w:rsidR="00E85126">
        <w:rPr>
          <w:szCs w:val="24"/>
          <w:highlight w:val="lightGray"/>
        </w:rPr>
        <w:t>’</w:t>
      </w:r>
      <w:r w:rsidRPr="0004728C">
        <w:rPr>
          <w:szCs w:val="24"/>
          <w:highlight w:val="lightGray"/>
        </w:rPr>
        <w:t xml:space="preserve"> (under </w:t>
      </w:r>
      <w:r w:rsidR="00E85126">
        <w:rPr>
          <w:szCs w:val="24"/>
          <w:highlight w:val="lightGray"/>
        </w:rPr>
        <w:t>‘</w:t>
      </w:r>
      <w:r w:rsidRPr="0004728C">
        <w:rPr>
          <w:szCs w:val="24"/>
          <w:highlight w:val="lightGray"/>
        </w:rPr>
        <w:t>Enable Accessibility and Reflow with tagged Adobe PDF</w:t>
      </w:r>
      <w:r w:rsidR="00E85126">
        <w:rPr>
          <w:szCs w:val="24"/>
          <w:highlight w:val="lightGray"/>
        </w:rPr>
        <w:t>’</w:t>
      </w:r>
      <w:r w:rsidRPr="0004728C">
        <w:rPr>
          <w:szCs w:val="24"/>
          <w:highlight w:val="lightGray"/>
        </w:rPr>
        <w:t xml:space="preserve">). </w:t>
      </w:r>
      <w:r w:rsidR="003563C2">
        <w:rPr>
          <w:szCs w:val="24"/>
          <w:highlight w:val="lightGray"/>
        </w:rPr>
        <w:t>Click OK</w:t>
      </w:r>
      <w:r w:rsidR="00AB65EE">
        <w:rPr>
          <w:szCs w:val="24"/>
          <w:highlight w:val="lightGray"/>
        </w:rPr>
        <w:t xml:space="preserve">. </w:t>
      </w:r>
      <w:r w:rsidRPr="0004728C">
        <w:rPr>
          <w:szCs w:val="24"/>
          <w:highlight w:val="lightGray"/>
        </w:rPr>
        <w:t>Then select 'Create PDF'</w:t>
      </w:r>
      <w:r w:rsidR="00AB65EE">
        <w:rPr>
          <w:szCs w:val="24"/>
          <w:highlight w:val="lightGray"/>
        </w:rPr>
        <w:t xml:space="preserve"> </w:t>
      </w:r>
      <w:proofErr w:type="gramStart"/>
      <w:r w:rsidR="00AB65EE">
        <w:rPr>
          <w:szCs w:val="24"/>
          <w:highlight w:val="lightGray"/>
        </w:rPr>
        <w:t>icon</w:t>
      </w:r>
      <w:r w:rsidR="00BE1E1B" w:rsidRPr="00BE1E1B">
        <w:rPr>
          <w:szCs w:val="24"/>
          <w:highlight w:val="lightGray"/>
        </w:rPr>
        <w:t>.</w:t>
      </w:r>
      <w:r w:rsidR="00801148" w:rsidRPr="00E63BF6">
        <w:rPr>
          <w:rFonts w:cs="Arial"/>
          <w:szCs w:val="24"/>
          <w:highlight w:val="lightGray"/>
        </w:rPr>
        <w:t>—</w:t>
      </w:r>
      <w:proofErr w:type="gramEnd"/>
      <w:r w:rsidR="00801148">
        <w:rPr>
          <w:rFonts w:cs="Arial"/>
          <w:szCs w:val="24"/>
          <w:highlight w:val="lightGray"/>
        </w:rPr>
        <w:t xml:space="preserve"> End of Instructions.</w:t>
      </w:r>
    </w:p>
    <w:p w14:paraId="6915E236" w14:textId="77777777" w:rsidR="001D03A5" w:rsidRPr="002F05E1" w:rsidRDefault="001D03A5">
      <w:pPr>
        <w:overflowPunct/>
        <w:autoSpaceDE/>
        <w:autoSpaceDN/>
        <w:adjustRightInd/>
        <w:spacing w:line="240" w:lineRule="auto"/>
        <w:ind w:firstLine="0"/>
        <w:textAlignment w:val="auto"/>
        <w:rPr>
          <w:rFonts w:cs="Arial"/>
          <w:szCs w:val="24"/>
        </w:rPr>
      </w:pPr>
      <w:r w:rsidRPr="002F05E1">
        <w:rPr>
          <w:rFonts w:cs="Arial"/>
          <w:szCs w:val="24"/>
        </w:rPr>
        <w:br w:type="page"/>
      </w:r>
    </w:p>
    <w:p w14:paraId="07941FEA" w14:textId="77777777" w:rsidR="00BB3333" w:rsidRPr="00D32B98" w:rsidRDefault="00BB3333" w:rsidP="00416E09">
      <w:pPr>
        <w:pStyle w:val="Heading1"/>
      </w:pPr>
      <w:bookmarkStart w:id="15" w:name="_Toc1683693648"/>
      <w:bookmarkStart w:id="16" w:name="_Toc241844161"/>
      <w:r w:rsidRPr="00D32B98">
        <w:lastRenderedPageBreak/>
        <w:t>LIST OF TABLES</w:t>
      </w:r>
      <w:bookmarkEnd w:id="15"/>
      <w:bookmarkEnd w:id="16"/>
    </w:p>
    <w:p w14:paraId="105667CE" w14:textId="19D11904" w:rsidR="00FE2FB6" w:rsidRDefault="00AA35DD">
      <w:pPr>
        <w:pStyle w:val="TableofFigures"/>
        <w:tabs>
          <w:tab w:val="right" w:leader="dot" w:pos="9350"/>
        </w:tabs>
        <w:rPr>
          <w:rFonts w:asciiTheme="minorHAnsi" w:eastAsiaTheme="minorEastAsia" w:hAnsiTheme="minorHAnsi" w:cstheme="minorBidi"/>
          <w:noProof/>
          <w:color w:val="auto"/>
          <w:kern w:val="2"/>
          <w:szCs w:val="24"/>
          <w14:ligatures w14:val="standardContextual"/>
        </w:rPr>
      </w:pPr>
      <w:r>
        <w:rPr>
          <w:kern w:val="2"/>
        </w:rPr>
        <w:fldChar w:fldCharType="begin"/>
      </w:r>
      <w:r>
        <w:instrText xml:space="preserve"> TOC \h \z \c "Table" </w:instrText>
      </w:r>
      <w:r>
        <w:rPr>
          <w:kern w:val="2"/>
        </w:rPr>
        <w:fldChar w:fldCharType="separate"/>
      </w:r>
      <w:hyperlink w:anchor="_Toc241843705" w:history="1">
        <w:r w:rsidR="00FE2FB6" w:rsidRPr="00C550B8">
          <w:rPr>
            <w:rStyle w:val="Hyperlink"/>
            <w:noProof/>
          </w:rPr>
          <w:t>Table 1 My Tea Party Arrangements</w:t>
        </w:r>
        <w:r w:rsidR="00FE2FB6">
          <w:rPr>
            <w:noProof/>
            <w:webHidden/>
          </w:rPr>
          <w:tab/>
        </w:r>
        <w:r w:rsidR="00FE2FB6">
          <w:rPr>
            <w:noProof/>
            <w:webHidden/>
          </w:rPr>
          <w:fldChar w:fldCharType="begin"/>
        </w:r>
        <w:r w:rsidR="00FE2FB6">
          <w:rPr>
            <w:noProof/>
            <w:webHidden/>
          </w:rPr>
          <w:instrText xml:space="preserve"> PAGEREF _Toc241843705 \h </w:instrText>
        </w:r>
        <w:r w:rsidR="00FE2FB6">
          <w:rPr>
            <w:noProof/>
            <w:webHidden/>
          </w:rPr>
        </w:r>
        <w:r w:rsidR="00FE2FB6">
          <w:rPr>
            <w:noProof/>
            <w:webHidden/>
          </w:rPr>
          <w:fldChar w:fldCharType="separate"/>
        </w:r>
        <w:r w:rsidR="00FE2FB6">
          <w:rPr>
            <w:noProof/>
            <w:webHidden/>
          </w:rPr>
          <w:t>xii</w:t>
        </w:r>
        <w:r w:rsidR="00FE2FB6">
          <w:rPr>
            <w:noProof/>
            <w:webHidden/>
          </w:rPr>
          <w:fldChar w:fldCharType="end"/>
        </w:r>
      </w:hyperlink>
    </w:p>
    <w:p w14:paraId="03E8D8E4" w14:textId="5DD90D6B" w:rsidR="0068440C" w:rsidRDefault="00AA35DD" w:rsidP="00A2667D">
      <w:pPr>
        <w:spacing w:line="240" w:lineRule="auto"/>
        <w:ind w:firstLine="0"/>
        <w:jc w:val="center"/>
        <w:rPr>
          <w:szCs w:val="24"/>
          <w:highlight w:val="lightGray"/>
        </w:rPr>
      </w:pPr>
      <w:r>
        <w:rPr>
          <w:szCs w:val="24"/>
        </w:rPr>
        <w:fldChar w:fldCharType="end"/>
      </w:r>
    </w:p>
    <w:p w14:paraId="16D5643E" w14:textId="77777777" w:rsidR="002C3C52" w:rsidRDefault="002C3C52" w:rsidP="00047A4E">
      <w:pPr>
        <w:spacing w:before="240" w:after="480"/>
        <w:ind w:firstLine="0"/>
        <w:jc w:val="center"/>
        <w:rPr>
          <w:szCs w:val="24"/>
          <w:highlight w:val="lightGray"/>
        </w:rPr>
      </w:pPr>
      <w:r w:rsidRPr="00751540">
        <w:rPr>
          <w:szCs w:val="24"/>
          <w:highlight w:val="lightGray"/>
        </w:rPr>
        <w:t xml:space="preserve">INSTRUCTIONS — Delete </w:t>
      </w:r>
      <w:r>
        <w:rPr>
          <w:szCs w:val="24"/>
          <w:highlight w:val="lightGray"/>
        </w:rPr>
        <w:t>before submission.</w:t>
      </w:r>
    </w:p>
    <w:p w14:paraId="137367F5" w14:textId="77777777" w:rsidR="00E80D87" w:rsidRDefault="00BB3333" w:rsidP="0015352C">
      <w:pPr>
        <w:spacing w:after="480"/>
        <w:contextualSpacing/>
        <w:rPr>
          <w:szCs w:val="24"/>
          <w:highlight w:val="lightGray"/>
        </w:rPr>
      </w:pPr>
      <w:r w:rsidRPr="00751540">
        <w:rPr>
          <w:szCs w:val="24"/>
          <w:highlight w:val="lightGray"/>
        </w:rPr>
        <w:t>The line above is the List of Tables. It fills itself in. Do not type in it and do not delete it.</w:t>
      </w:r>
    </w:p>
    <w:p w14:paraId="4D67D5C7" w14:textId="77777777" w:rsidR="00E80D87" w:rsidRDefault="00BB3333" w:rsidP="0015352C">
      <w:pPr>
        <w:spacing w:after="480"/>
        <w:contextualSpacing/>
        <w:rPr>
          <w:szCs w:val="24"/>
          <w:highlight w:val="lightGray"/>
        </w:rPr>
      </w:pPr>
      <w:r w:rsidRPr="00751540">
        <w:rPr>
          <w:szCs w:val="24"/>
          <w:highlight w:val="lightGray"/>
        </w:rPr>
        <w:t xml:space="preserve">To add your own table: </w:t>
      </w:r>
      <w:proofErr w:type="gramStart"/>
      <w:r w:rsidRPr="00751540">
        <w:rPr>
          <w:szCs w:val="24"/>
          <w:highlight w:val="lightGray"/>
        </w:rPr>
        <w:t>caption it</w:t>
      </w:r>
      <w:proofErr w:type="gramEnd"/>
      <w:r w:rsidRPr="00751540">
        <w:rPr>
          <w:szCs w:val="24"/>
          <w:highlight w:val="lightGray"/>
        </w:rPr>
        <w:t xml:space="preserve"> with References &gt; Insert Caption, Label: Table. Then right-click this list and choose Update Field.</w:t>
      </w:r>
    </w:p>
    <w:p w14:paraId="238120D7" w14:textId="77777777" w:rsidR="009E15A6" w:rsidRDefault="006E37A9" w:rsidP="00772F94">
      <w:pPr>
        <w:widowControl w:val="0"/>
        <w:spacing w:after="480"/>
        <w:contextualSpacing/>
        <w:rPr>
          <w:rFonts w:cs="Arial"/>
          <w:szCs w:val="24"/>
          <w:highlight w:val="lightGray"/>
        </w:rPr>
      </w:pPr>
      <w:r w:rsidRPr="009D6C07">
        <w:rPr>
          <w:rFonts w:eastAsia="Arial" w:cs="Arial"/>
          <w:szCs w:val="24"/>
          <w:highlight w:val="lightGray"/>
        </w:rPr>
        <w:t>If a table will not fit, try landscape or split the table before you shrink the type</w:t>
      </w:r>
      <w:r>
        <w:rPr>
          <w:rFonts w:eastAsia="Arial" w:cs="Arial"/>
          <w:szCs w:val="24"/>
          <w:highlight w:val="lightGray"/>
        </w:rPr>
        <w:t xml:space="preserve">: Section 5 of </w:t>
      </w:r>
      <w:hyperlink r:id="rId17">
        <w:r>
          <w:rPr>
            <w:rFonts w:eastAsia="Arial" w:cs="Arial"/>
            <w:color w:val="0F4C81"/>
            <w:szCs w:val="24"/>
            <w:highlight w:val="lightGray"/>
            <w:u w:val="single"/>
          </w:rPr>
          <w:t>the Word guide</w:t>
        </w:r>
      </w:hyperlink>
      <w:r>
        <w:rPr>
          <w:rFonts w:eastAsia="Arial" w:cs="Arial"/>
          <w:szCs w:val="24"/>
          <w:highlight w:val="lightGray"/>
        </w:rPr>
        <w:t xml:space="preserve">. </w:t>
      </w:r>
      <w:r w:rsidRPr="009D6C07">
        <w:rPr>
          <w:rFonts w:cs="Arial"/>
          <w:szCs w:val="24"/>
          <w:highlight w:val="lightGray"/>
        </w:rPr>
        <w:t>— End of Instructions.</w:t>
      </w:r>
    </w:p>
    <w:p w14:paraId="2BD5A103" w14:textId="77777777" w:rsidR="00BB3333" w:rsidRPr="00751540" w:rsidRDefault="00BB3333" w:rsidP="00772F94">
      <w:pPr>
        <w:widowControl w:val="0"/>
        <w:spacing w:after="480"/>
        <w:rPr>
          <w:szCs w:val="24"/>
        </w:rPr>
      </w:pPr>
      <w:r w:rsidRPr="00751540">
        <w:rPr>
          <w:szCs w:val="24"/>
          <w:highlight w:val="lightGray"/>
        </w:rPr>
        <w:t>Delete the sample table before you submit.</w:t>
      </w:r>
    </w:p>
    <w:p w14:paraId="3D8EBFD0" w14:textId="77777777" w:rsidR="00BB3333" w:rsidRPr="00751540" w:rsidRDefault="00BB3333" w:rsidP="003E6A4C">
      <w:pPr>
        <w:pStyle w:val="Heading2"/>
        <w:rPr>
          <w:highlight w:val="lightGray"/>
        </w:rPr>
      </w:pPr>
      <w:bookmarkStart w:id="17" w:name="_Toc645012575"/>
      <w:bookmarkStart w:id="18" w:name="_Toc241844162"/>
      <w:r w:rsidRPr="34DC0112">
        <w:rPr>
          <w:highlight w:val="lightGray"/>
        </w:rPr>
        <w:t>Accessible tables</w:t>
      </w:r>
      <w:bookmarkEnd w:id="17"/>
      <w:bookmarkEnd w:id="18"/>
    </w:p>
    <w:p w14:paraId="28617298" w14:textId="77777777" w:rsidR="00BB3333" w:rsidRPr="000910D7" w:rsidRDefault="00BB3333" w:rsidP="00D22860">
      <w:pPr>
        <w:pStyle w:val="Heading3"/>
        <w:rPr>
          <w:highlight w:val="lightGray"/>
        </w:rPr>
      </w:pPr>
      <w:bookmarkStart w:id="19" w:name="_Toc1945875198"/>
      <w:bookmarkStart w:id="20" w:name="_Toc241844163"/>
      <w:r w:rsidRPr="34DC0112">
        <w:rPr>
          <w:highlight w:val="lightGray"/>
        </w:rPr>
        <w:t>What every table needs</w:t>
      </w:r>
      <w:bookmarkEnd w:id="19"/>
      <w:bookmarkEnd w:id="20"/>
    </w:p>
    <w:p w14:paraId="3D75F781" w14:textId="7777777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One header row, and only the first row. Table Design &gt; Header Row, then Table Layout &gt; Repeat Header Rows.</w:t>
      </w:r>
    </w:p>
    <w:p w14:paraId="71A4D1DF" w14:textId="7777777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Alt text. Right-click the table &gt; Table Properties &gt; Alt Text. Write one or two plain sentences</w:t>
      </w:r>
      <w:r w:rsidR="00724847" w:rsidRPr="00724847">
        <w:rPr>
          <w:b/>
          <w:bCs/>
          <w:szCs w:val="24"/>
          <w:highlight w:val="lightGray"/>
        </w:rPr>
        <w:t xml:space="preserve"> that are the equivalent of the </w:t>
      </w:r>
      <w:r w:rsidR="000C2C7E">
        <w:rPr>
          <w:b/>
          <w:bCs/>
          <w:szCs w:val="24"/>
          <w:highlight w:val="lightGray"/>
        </w:rPr>
        <w:t>table</w:t>
      </w:r>
      <w:r w:rsidRPr="00E03989">
        <w:rPr>
          <w:b/>
          <w:bCs/>
          <w:szCs w:val="24"/>
          <w:highlight w:val="lightGray"/>
        </w:rPr>
        <w:t>.</w:t>
      </w:r>
    </w:p>
    <w:p w14:paraId="5B145930" w14:textId="7777777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lastRenderedPageBreak/>
        <w:t>Simple shape. No merged cells, no split cells, no blank rows used for spacing.</w:t>
      </w:r>
    </w:p>
    <w:p w14:paraId="36AE65F9" w14:textId="77777777" w:rsidR="00BB3333" w:rsidRPr="00E03989" w:rsidRDefault="00BB3333" w:rsidP="0015352C">
      <w:pPr>
        <w:keepLines/>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 xml:space="preserve">Full steps and screenshots: Section 5 of </w:t>
      </w:r>
      <w:hyperlink r:id="rId18">
        <w:r w:rsidRPr="00E03989">
          <w:rPr>
            <w:b/>
            <w:bCs/>
            <w:color w:val="0F4C81"/>
            <w:szCs w:val="24"/>
            <w:highlight w:val="lightGray"/>
            <w:u w:val="single"/>
          </w:rPr>
          <w:t>the Word guide</w:t>
        </w:r>
      </w:hyperlink>
      <w:r w:rsidRPr="00E03989">
        <w:rPr>
          <w:b/>
          <w:bCs/>
          <w:szCs w:val="24"/>
          <w:highlight w:val="lightGray"/>
        </w:rPr>
        <w:t>.</w:t>
      </w:r>
      <w:r w:rsidR="00801148" w:rsidRPr="00E03989">
        <w:rPr>
          <w:b/>
          <w:bCs/>
          <w:szCs w:val="24"/>
          <w:highlight w:val="lightGray"/>
        </w:rPr>
        <w:t xml:space="preserve"> </w:t>
      </w:r>
      <w:r w:rsidR="00801148" w:rsidRPr="00E03989">
        <w:rPr>
          <w:rFonts w:cs="Arial"/>
          <w:b/>
          <w:bCs/>
          <w:szCs w:val="24"/>
          <w:highlight w:val="lightGray"/>
        </w:rPr>
        <w:t>— End of Instructions.</w:t>
      </w:r>
    </w:p>
    <w:p w14:paraId="5B8ACBA2" w14:textId="77777777" w:rsidR="00BB3333" w:rsidRPr="001318B5" w:rsidRDefault="00D72B9E" w:rsidP="001318B5">
      <w:pPr>
        <w:pStyle w:val="Caption"/>
      </w:pPr>
      <w:bookmarkStart w:id="21" w:name="_Toc241843705"/>
      <w:r w:rsidRPr="001318B5">
        <w:t xml:space="preserve">Table </w:t>
      </w:r>
      <w:r w:rsidRPr="001318B5">
        <w:fldChar w:fldCharType="begin"/>
      </w:r>
      <w:r w:rsidRPr="001318B5">
        <w:instrText>SEQ Table \* ARABIC</w:instrText>
      </w:r>
      <w:r w:rsidRPr="001318B5">
        <w:fldChar w:fldCharType="separate"/>
      </w:r>
      <w:r w:rsidR="00A263A5">
        <w:rPr>
          <w:noProof/>
        </w:rPr>
        <w:t>1</w:t>
      </w:r>
      <w:r w:rsidRPr="001318B5">
        <w:fldChar w:fldCharType="end"/>
      </w:r>
      <w:r w:rsidRPr="001318B5">
        <w:t xml:space="preserve"> My Tea Party Arrangements</w:t>
      </w:r>
      <w:bookmarkEnd w:id="21"/>
    </w:p>
    <w:tbl>
      <w:tblPr>
        <w:tblStyle w:val="TableGrid"/>
        <w:tblpPr w:leftFromText="180" w:rightFromText="180" w:vertAnchor="text" w:horzAnchor="margin" w:tblpY="392"/>
        <w:tblW w:w="0" w:type="auto"/>
        <w:tblLook w:val="04A0" w:firstRow="1" w:lastRow="0" w:firstColumn="1" w:lastColumn="0" w:noHBand="0" w:noVBand="1"/>
        <w:tblCaption w:val="My Tea Party Arrangements"/>
        <w:tblDescription w:val="Each tea-party guest’s seat assignment, preferred beverage, and hat colour."/>
      </w:tblPr>
      <w:tblGrid>
        <w:gridCol w:w="2337"/>
        <w:gridCol w:w="2346"/>
        <w:gridCol w:w="2340"/>
        <w:gridCol w:w="2327"/>
      </w:tblGrid>
      <w:tr w:rsidR="00BB3333" w:rsidRPr="00BB3333" w14:paraId="54202AEB" w14:textId="77777777">
        <w:trPr>
          <w:tblHeader/>
        </w:trPr>
        <w:tc>
          <w:tcPr>
            <w:tcW w:w="2337" w:type="dxa"/>
          </w:tcPr>
          <w:p w14:paraId="76B2FF4F" w14:textId="77777777" w:rsidR="00BB3333" w:rsidRPr="003E3957" w:rsidRDefault="00BB3333" w:rsidP="004A166D">
            <w:pPr>
              <w:spacing w:before="120" w:after="240"/>
              <w:ind w:firstLine="0"/>
              <w:rPr>
                <w:rFonts w:eastAsia="Times New Roman" w:cs="Times New Roman"/>
                <w:b/>
                <w:bCs/>
                <w:szCs w:val="24"/>
              </w:rPr>
            </w:pPr>
            <w:r w:rsidRPr="003E3957">
              <w:rPr>
                <w:rFonts w:eastAsia="Times New Roman" w:cs="Times New Roman"/>
                <w:b/>
                <w:bCs/>
                <w:szCs w:val="24"/>
              </w:rPr>
              <w:t>Name</w:t>
            </w:r>
          </w:p>
        </w:tc>
        <w:tc>
          <w:tcPr>
            <w:tcW w:w="2346" w:type="dxa"/>
          </w:tcPr>
          <w:p w14:paraId="4BF96466" w14:textId="77777777" w:rsidR="00BB3333" w:rsidRPr="003E3957" w:rsidRDefault="00BB3333" w:rsidP="004A166D">
            <w:pPr>
              <w:spacing w:before="120" w:after="240" w:line="240" w:lineRule="auto"/>
              <w:ind w:hanging="14"/>
              <w:rPr>
                <w:rFonts w:eastAsia="Times New Roman" w:cs="Times New Roman"/>
                <w:b/>
                <w:bCs/>
                <w:szCs w:val="24"/>
              </w:rPr>
            </w:pPr>
            <w:r w:rsidRPr="003E3957">
              <w:rPr>
                <w:rFonts w:eastAsia="Times New Roman" w:cs="Times New Roman"/>
                <w:b/>
                <w:bCs/>
                <w:szCs w:val="24"/>
              </w:rPr>
              <w:t>Seat Assignment</w:t>
            </w:r>
          </w:p>
        </w:tc>
        <w:tc>
          <w:tcPr>
            <w:tcW w:w="2340" w:type="dxa"/>
          </w:tcPr>
          <w:p w14:paraId="398D69B5" w14:textId="77777777" w:rsidR="00BB3333" w:rsidRPr="003E3957" w:rsidRDefault="00BB3333" w:rsidP="004A166D">
            <w:pPr>
              <w:spacing w:before="120" w:after="240" w:line="240" w:lineRule="auto"/>
              <w:ind w:firstLine="0"/>
              <w:rPr>
                <w:rFonts w:eastAsia="Times New Roman" w:cs="Times New Roman"/>
                <w:b/>
                <w:bCs/>
                <w:szCs w:val="24"/>
              </w:rPr>
            </w:pPr>
            <w:r w:rsidRPr="003E3957">
              <w:rPr>
                <w:rFonts w:eastAsia="Times New Roman" w:cs="Times New Roman"/>
                <w:b/>
                <w:bCs/>
                <w:szCs w:val="24"/>
              </w:rPr>
              <w:t>Preferred Beverage</w:t>
            </w:r>
          </w:p>
        </w:tc>
        <w:tc>
          <w:tcPr>
            <w:tcW w:w="2327" w:type="dxa"/>
          </w:tcPr>
          <w:p w14:paraId="011D17A1" w14:textId="77777777" w:rsidR="00BB3333" w:rsidRPr="003E3957" w:rsidRDefault="00BB3333" w:rsidP="004A166D">
            <w:pPr>
              <w:spacing w:before="120" w:after="240" w:line="240" w:lineRule="auto"/>
              <w:ind w:hanging="29"/>
              <w:rPr>
                <w:rFonts w:eastAsia="Times New Roman" w:cs="Times New Roman"/>
                <w:b/>
                <w:bCs/>
                <w:szCs w:val="24"/>
              </w:rPr>
            </w:pPr>
            <w:r w:rsidRPr="003E3957">
              <w:rPr>
                <w:rFonts w:eastAsia="Times New Roman" w:cs="Times New Roman"/>
                <w:b/>
                <w:bCs/>
                <w:szCs w:val="24"/>
              </w:rPr>
              <w:t>Color of Hat</w:t>
            </w:r>
          </w:p>
        </w:tc>
      </w:tr>
      <w:tr w:rsidR="00BB3333" w:rsidRPr="00BB3333" w14:paraId="3790A5C0" w14:textId="77777777" w:rsidTr="00E63BF6">
        <w:trPr>
          <w:trHeight w:val="470"/>
        </w:trPr>
        <w:tc>
          <w:tcPr>
            <w:tcW w:w="2337" w:type="dxa"/>
          </w:tcPr>
          <w:p w14:paraId="711B5262"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Mittens</w:t>
            </w:r>
          </w:p>
        </w:tc>
        <w:tc>
          <w:tcPr>
            <w:tcW w:w="2346" w:type="dxa"/>
          </w:tcPr>
          <w:p w14:paraId="40347D2D" w14:textId="77777777" w:rsidR="00BB3333" w:rsidRPr="00BB3333" w:rsidRDefault="00BB3333" w:rsidP="00C3424C">
            <w:pPr>
              <w:spacing w:before="120" w:line="240" w:lineRule="auto"/>
              <w:ind w:firstLine="0"/>
              <w:rPr>
                <w:rFonts w:eastAsia="Times New Roman" w:cs="Times New Roman"/>
                <w:szCs w:val="24"/>
              </w:rPr>
            </w:pPr>
            <w:r>
              <w:rPr>
                <w:rFonts w:eastAsia="Times New Roman" w:cs="Times New Roman"/>
                <w:szCs w:val="24"/>
              </w:rPr>
              <w:t>Head of table</w:t>
            </w:r>
          </w:p>
        </w:tc>
        <w:tc>
          <w:tcPr>
            <w:tcW w:w="2340" w:type="dxa"/>
          </w:tcPr>
          <w:p w14:paraId="38B2FFB0"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cream</w:t>
            </w:r>
          </w:p>
        </w:tc>
        <w:tc>
          <w:tcPr>
            <w:tcW w:w="2327" w:type="dxa"/>
          </w:tcPr>
          <w:p w14:paraId="4607E2B2"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yellow</w:t>
            </w:r>
          </w:p>
        </w:tc>
      </w:tr>
      <w:tr w:rsidR="00BB3333" w:rsidRPr="00BB3333" w14:paraId="28C393E2" w14:textId="77777777" w:rsidTr="00E63BF6">
        <w:tc>
          <w:tcPr>
            <w:tcW w:w="2337" w:type="dxa"/>
          </w:tcPr>
          <w:p w14:paraId="43337D7C"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Honey Boy</w:t>
            </w:r>
          </w:p>
        </w:tc>
        <w:tc>
          <w:tcPr>
            <w:tcW w:w="2346" w:type="dxa"/>
          </w:tcPr>
          <w:p w14:paraId="2961C382"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Left side</w:t>
            </w:r>
          </w:p>
        </w:tc>
        <w:tc>
          <w:tcPr>
            <w:tcW w:w="2340" w:type="dxa"/>
          </w:tcPr>
          <w:p w14:paraId="26961451"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broth</w:t>
            </w:r>
          </w:p>
        </w:tc>
        <w:tc>
          <w:tcPr>
            <w:tcW w:w="2327" w:type="dxa"/>
          </w:tcPr>
          <w:p w14:paraId="669622D8"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green</w:t>
            </w:r>
          </w:p>
        </w:tc>
      </w:tr>
      <w:tr w:rsidR="00BB3333" w:rsidRPr="00BB3333" w14:paraId="07819CE8" w14:textId="77777777" w:rsidTr="00E63BF6">
        <w:tc>
          <w:tcPr>
            <w:tcW w:w="2337" w:type="dxa"/>
          </w:tcPr>
          <w:p w14:paraId="720D0FA7"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Snowball</w:t>
            </w:r>
          </w:p>
        </w:tc>
        <w:tc>
          <w:tcPr>
            <w:tcW w:w="2346" w:type="dxa"/>
          </w:tcPr>
          <w:p w14:paraId="7A1E6F9A"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Right side</w:t>
            </w:r>
          </w:p>
        </w:tc>
        <w:tc>
          <w:tcPr>
            <w:tcW w:w="2340" w:type="dxa"/>
          </w:tcPr>
          <w:p w14:paraId="7CAC638C"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water</w:t>
            </w:r>
          </w:p>
        </w:tc>
        <w:tc>
          <w:tcPr>
            <w:tcW w:w="2327" w:type="dxa"/>
          </w:tcPr>
          <w:p w14:paraId="7C73F4C1"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pink</w:t>
            </w:r>
          </w:p>
        </w:tc>
      </w:tr>
    </w:tbl>
    <w:p w14:paraId="126D2F73" w14:textId="77777777" w:rsidR="00BB3333" w:rsidRPr="00D32B98" w:rsidRDefault="00BB3333" w:rsidP="003E6A4C">
      <w:pPr>
        <w:pStyle w:val="Heading1"/>
      </w:pPr>
      <w:bookmarkStart w:id="22" w:name="_Toc226385828"/>
      <w:bookmarkStart w:id="23" w:name="_Toc241844164"/>
      <w:r>
        <w:lastRenderedPageBreak/>
        <w:t>LIST OF FIGURES</w:t>
      </w:r>
      <w:bookmarkEnd w:id="22"/>
      <w:bookmarkEnd w:id="23"/>
    </w:p>
    <w:p w14:paraId="4309AAAB" w14:textId="0B7EE6E5" w:rsidR="00FE2FB6" w:rsidRDefault="00E00F6F">
      <w:pPr>
        <w:pStyle w:val="TableofFigures"/>
        <w:tabs>
          <w:tab w:val="right" w:leader="dot" w:pos="9350"/>
        </w:tabs>
        <w:rPr>
          <w:rFonts w:asciiTheme="minorHAnsi" w:eastAsiaTheme="minorEastAsia" w:hAnsiTheme="minorHAnsi" w:cstheme="minorBidi"/>
          <w:noProof/>
          <w:color w:val="auto"/>
          <w:kern w:val="2"/>
          <w:szCs w:val="24"/>
          <w14:ligatures w14:val="standardContextual"/>
        </w:rPr>
      </w:pPr>
      <w:r w:rsidRPr="755F94CE">
        <w:rPr>
          <w:color w:val="auto"/>
          <w:kern w:val="2"/>
        </w:rPr>
        <w:fldChar w:fldCharType="begin"/>
      </w:r>
      <w:r>
        <w:instrText xml:space="preserve"> TOC \h \z \c "Figure" </w:instrText>
      </w:r>
      <w:r w:rsidRPr="755F94CE">
        <w:rPr>
          <w:color w:val="auto"/>
          <w:kern w:val="2"/>
        </w:rPr>
        <w:fldChar w:fldCharType="separate"/>
      </w:r>
      <w:hyperlink w:anchor="_Toc241843706" w:history="1">
        <w:r w:rsidR="00FE2FB6" w:rsidRPr="0095600A">
          <w:rPr>
            <w:rStyle w:val="Hyperlink"/>
            <w:noProof/>
          </w:rPr>
          <w:t>Figure 1 The Love Cats</w:t>
        </w:r>
        <w:r w:rsidR="00FE2FB6">
          <w:rPr>
            <w:noProof/>
            <w:webHidden/>
          </w:rPr>
          <w:tab/>
        </w:r>
        <w:r w:rsidR="00FE2FB6">
          <w:rPr>
            <w:noProof/>
            <w:webHidden/>
          </w:rPr>
          <w:fldChar w:fldCharType="begin"/>
        </w:r>
        <w:r w:rsidR="00FE2FB6">
          <w:rPr>
            <w:noProof/>
            <w:webHidden/>
          </w:rPr>
          <w:instrText xml:space="preserve"> PAGEREF _Toc241843706 \h </w:instrText>
        </w:r>
        <w:r w:rsidR="00FE2FB6">
          <w:rPr>
            <w:noProof/>
            <w:webHidden/>
          </w:rPr>
        </w:r>
        <w:r w:rsidR="00FE2FB6">
          <w:rPr>
            <w:noProof/>
            <w:webHidden/>
          </w:rPr>
          <w:fldChar w:fldCharType="separate"/>
        </w:r>
        <w:r w:rsidR="00FE2FB6">
          <w:rPr>
            <w:noProof/>
            <w:webHidden/>
          </w:rPr>
          <w:t>xiv</w:t>
        </w:r>
        <w:r w:rsidR="00FE2FB6">
          <w:rPr>
            <w:noProof/>
            <w:webHidden/>
          </w:rPr>
          <w:fldChar w:fldCharType="end"/>
        </w:r>
      </w:hyperlink>
    </w:p>
    <w:p w14:paraId="0B926124" w14:textId="64E54566" w:rsidR="00BB3333" w:rsidRDefault="00E00F6F" w:rsidP="00D01A6D">
      <w:pPr>
        <w:spacing w:line="240" w:lineRule="auto"/>
        <w:ind w:firstLine="0"/>
        <w:jc w:val="center"/>
      </w:pPr>
      <w:r w:rsidRPr="755F94CE">
        <w:rPr>
          <w:color w:val="000000" w:themeColor="text1"/>
        </w:rPr>
        <w:fldChar w:fldCharType="end"/>
      </w:r>
    </w:p>
    <w:p w14:paraId="09A55E07" w14:textId="77777777" w:rsidR="0050653B" w:rsidRPr="00751540" w:rsidRDefault="0050653B" w:rsidP="00AD73D6">
      <w:pPr>
        <w:spacing w:before="240" w:after="480"/>
        <w:ind w:firstLine="0"/>
        <w:jc w:val="center"/>
      </w:pPr>
      <w:r w:rsidRPr="755F94CE">
        <w:rPr>
          <w:highlight w:val="lightGray"/>
        </w:rPr>
        <w:t>INSTRUCTIONS — Delete before submission.</w:t>
      </w:r>
    </w:p>
    <w:p w14:paraId="2814E2A4" w14:textId="1484E7D3" w:rsidR="00BB3333" w:rsidRPr="00751540" w:rsidRDefault="00BB3333" w:rsidP="0015352C">
      <w:pPr>
        <w:spacing w:after="480"/>
        <w:contextualSpacing/>
        <w:rPr>
          <w:szCs w:val="24"/>
        </w:rPr>
      </w:pPr>
      <w:r w:rsidRPr="00751540">
        <w:rPr>
          <w:szCs w:val="24"/>
          <w:highlight w:val="lightGray"/>
        </w:rPr>
        <w:t xml:space="preserve">The line above is the List of Figures. It fills itself in. Do not type in it. If your </w:t>
      </w:r>
      <w:r w:rsidR="00583848">
        <w:rPr>
          <w:szCs w:val="24"/>
          <w:highlight w:val="lightGray"/>
        </w:rPr>
        <w:t xml:space="preserve">capstone </w:t>
      </w:r>
      <w:r w:rsidR="005B6DE3">
        <w:rPr>
          <w:szCs w:val="24"/>
          <w:highlight w:val="lightGray"/>
        </w:rPr>
        <w:t>project</w:t>
      </w:r>
      <w:r w:rsidRPr="00751540">
        <w:rPr>
          <w:szCs w:val="24"/>
          <w:highlight w:val="lightGray"/>
        </w:rPr>
        <w:t xml:space="preserve"> has no figures, delete this whole page</w:t>
      </w:r>
      <w:r w:rsidRPr="002C7DA6">
        <w:rPr>
          <w:szCs w:val="24"/>
          <w:highlight w:val="lightGray"/>
        </w:rPr>
        <w:t>.</w:t>
      </w:r>
      <w:r w:rsidR="00F76ACF" w:rsidRPr="002C7DA6">
        <w:rPr>
          <w:szCs w:val="24"/>
          <w:highlight w:val="lightGray"/>
        </w:rPr>
        <w:t xml:space="preserve"> De</w:t>
      </w:r>
      <w:r w:rsidR="00041D4E" w:rsidRPr="002C7DA6">
        <w:rPr>
          <w:szCs w:val="24"/>
          <w:highlight w:val="lightGray"/>
        </w:rPr>
        <w:t>lete the sample figure and its caption before you submit.</w:t>
      </w:r>
    </w:p>
    <w:p w14:paraId="44476953" w14:textId="77777777" w:rsidR="00BB3333" w:rsidRPr="00751540" w:rsidRDefault="00BB3333" w:rsidP="0015352C">
      <w:pPr>
        <w:spacing w:after="480"/>
        <w:contextualSpacing/>
        <w:rPr>
          <w:szCs w:val="24"/>
        </w:rPr>
      </w:pPr>
      <w:r w:rsidRPr="00751540">
        <w:rPr>
          <w:szCs w:val="24"/>
          <w:highlight w:val="lightGray"/>
        </w:rPr>
        <w:t>To add your own figure: caption it with a right-click &gt; Insert Caption, Label: Figure. Then right-click this list and choose Update Field.</w:t>
      </w:r>
    </w:p>
    <w:p w14:paraId="02A06D7F" w14:textId="77777777" w:rsidR="00BB3333" w:rsidRPr="00751540" w:rsidRDefault="00BB3333" w:rsidP="0015352C">
      <w:pPr>
        <w:spacing w:after="480"/>
        <w:contextualSpacing/>
        <w:rPr>
          <w:szCs w:val="24"/>
        </w:rPr>
      </w:pPr>
      <w:r w:rsidRPr="00751540">
        <w:rPr>
          <w:szCs w:val="24"/>
          <w:highlight w:val="lightGray"/>
        </w:rPr>
        <w:t xml:space="preserve">Every image </w:t>
      </w:r>
      <w:proofErr w:type="gramStart"/>
      <w:r w:rsidRPr="00751540">
        <w:rPr>
          <w:szCs w:val="24"/>
          <w:highlight w:val="lightGray"/>
        </w:rPr>
        <w:t>needs</w:t>
      </w:r>
      <w:proofErr w:type="gramEnd"/>
      <w:r w:rsidRPr="00751540">
        <w:rPr>
          <w:szCs w:val="24"/>
          <w:highlight w:val="lightGray"/>
        </w:rPr>
        <w:t xml:space="preserve"> </w:t>
      </w:r>
      <w:proofErr w:type="gramStart"/>
      <w:r w:rsidRPr="00751540">
        <w:rPr>
          <w:szCs w:val="24"/>
          <w:highlight w:val="lightGray"/>
        </w:rPr>
        <w:t>alt</w:t>
      </w:r>
      <w:proofErr w:type="gramEnd"/>
      <w:r w:rsidRPr="00751540">
        <w:rPr>
          <w:szCs w:val="24"/>
          <w:highlight w:val="lightGray"/>
        </w:rPr>
        <w:t xml:space="preserve"> text, or a decorative mark if it carries no information.</w:t>
      </w:r>
    </w:p>
    <w:p w14:paraId="5F955A88" w14:textId="77777777" w:rsidR="00BB3333" w:rsidRPr="00751540" w:rsidRDefault="00BB3333" w:rsidP="003E6A4C">
      <w:pPr>
        <w:pStyle w:val="Heading2"/>
        <w:rPr>
          <w:highlight w:val="lightGray"/>
        </w:rPr>
      </w:pPr>
      <w:bookmarkStart w:id="24" w:name="_Toc766947827"/>
      <w:bookmarkStart w:id="25" w:name="_Toc241844165"/>
      <w:r w:rsidRPr="34DC0112">
        <w:rPr>
          <w:highlight w:val="lightGray"/>
        </w:rPr>
        <w:t>Alternate text</w:t>
      </w:r>
      <w:bookmarkEnd w:id="24"/>
      <w:bookmarkEnd w:id="25"/>
    </w:p>
    <w:p w14:paraId="7FBEF27D" w14:textId="77777777" w:rsidR="00BB3333" w:rsidRPr="00CB3A8B" w:rsidRDefault="00BB3333" w:rsidP="00FB2ED3">
      <w:pPr>
        <w:spacing w:after="480"/>
        <w:contextualSpacing/>
        <w:rPr>
          <w:b/>
          <w:szCs w:val="24"/>
        </w:rPr>
      </w:pPr>
      <w:r w:rsidRPr="00CB3A8B">
        <w:rPr>
          <w:b/>
          <w:szCs w:val="24"/>
          <w:highlight w:val="lightGray"/>
        </w:rPr>
        <w:t>Alt text is a short description a screen reader reads in place of the picture</w:t>
      </w:r>
      <w:r w:rsidR="00F87FDC" w:rsidRPr="00CB3A8B">
        <w:rPr>
          <w:b/>
          <w:bCs/>
          <w:highlight w:val="lightGray"/>
        </w:rPr>
        <w:t xml:space="preserve"> </w:t>
      </w:r>
      <w:r w:rsidR="00F87FDC" w:rsidRPr="00CB3A8B">
        <w:rPr>
          <w:b/>
          <w:bCs/>
          <w:szCs w:val="24"/>
          <w:highlight w:val="lightGray"/>
        </w:rPr>
        <w:t>or non-text object</w:t>
      </w:r>
      <w:r w:rsidRPr="00CB3A8B">
        <w:rPr>
          <w:b/>
          <w:szCs w:val="24"/>
          <w:highlight w:val="lightGray"/>
        </w:rPr>
        <w:t>.</w:t>
      </w:r>
    </w:p>
    <w:p w14:paraId="5B69A982" w14:textId="77777777" w:rsidR="00BB3333" w:rsidRPr="00CB3A8B" w:rsidRDefault="00BB3333" w:rsidP="00FB2ED3">
      <w:pPr>
        <w:widowControl w:val="0"/>
        <w:numPr>
          <w:ilvl w:val="0"/>
          <w:numId w:val="2"/>
        </w:numPr>
        <w:spacing w:after="480"/>
        <w:contextualSpacing/>
        <w:rPr>
          <w:b/>
          <w:szCs w:val="24"/>
          <w:highlight w:val="lightGray"/>
        </w:rPr>
      </w:pPr>
      <w:r w:rsidRPr="00751540">
        <w:rPr>
          <w:b/>
          <w:bCs/>
          <w:szCs w:val="24"/>
          <w:highlight w:val="lightGray"/>
        </w:rPr>
        <w:t>Right-click the image &gt; Edit Alt Text. Write one or two plain sentences</w:t>
      </w:r>
      <w:r w:rsidR="00435AA4" w:rsidRPr="00CB3A8B">
        <w:rPr>
          <w:b/>
          <w:bCs/>
          <w:szCs w:val="24"/>
          <w:highlight w:val="lightGray"/>
        </w:rPr>
        <w:t xml:space="preserve"> that are the equivalent of the image. If you remove the image</w:t>
      </w:r>
      <w:r w:rsidRPr="00751540">
        <w:rPr>
          <w:b/>
          <w:bCs/>
          <w:szCs w:val="24"/>
          <w:highlight w:val="lightGray"/>
        </w:rPr>
        <w:t xml:space="preserve"> and </w:t>
      </w:r>
      <w:r w:rsidR="00435AA4" w:rsidRPr="00CB3A8B">
        <w:rPr>
          <w:b/>
          <w:bCs/>
          <w:szCs w:val="24"/>
          <w:highlight w:val="lightGray"/>
        </w:rPr>
        <w:t>have only the alternative text, no information</w:t>
      </w:r>
      <w:r w:rsidRPr="00751540">
        <w:rPr>
          <w:b/>
          <w:bCs/>
          <w:szCs w:val="24"/>
          <w:highlight w:val="lightGray"/>
        </w:rPr>
        <w:t xml:space="preserve"> is </w:t>
      </w:r>
      <w:r w:rsidR="00435AA4" w:rsidRPr="00CB3A8B">
        <w:rPr>
          <w:b/>
          <w:bCs/>
          <w:szCs w:val="24"/>
          <w:highlight w:val="lightGray"/>
        </w:rPr>
        <w:t>lost</w:t>
      </w:r>
      <w:r w:rsidRPr="00CB3A8B">
        <w:rPr>
          <w:b/>
          <w:bCs/>
          <w:szCs w:val="24"/>
          <w:highlight w:val="lightGray"/>
        </w:rPr>
        <w:t>.</w:t>
      </w:r>
      <w:r w:rsidRPr="00751540">
        <w:rPr>
          <w:b/>
          <w:bCs/>
          <w:szCs w:val="24"/>
          <w:highlight w:val="lightGray"/>
        </w:rPr>
        <w:t xml:space="preserve"> If the image needs more than that — a chart or a graph </w:t>
      </w:r>
      <w:r w:rsidRPr="00751540">
        <w:rPr>
          <w:b/>
          <w:bCs/>
          <w:szCs w:val="24"/>
          <w:highlight w:val="lightGray"/>
        </w:rPr>
        <w:lastRenderedPageBreak/>
        <w:t>usually does — put the full description in the text just below the image, in its caption, or in an appendix you link to, and end the alt text by saying where to find it, for example “Details in the paragraph below the chart.” The description should give a reader the same information the image does.</w:t>
      </w:r>
    </w:p>
    <w:p w14:paraId="7F98C30E" w14:textId="77777777" w:rsidR="00BB3333" w:rsidRPr="00CB3A8B" w:rsidRDefault="00BB3333" w:rsidP="00FB2ED3">
      <w:pPr>
        <w:widowControl w:val="0"/>
        <w:numPr>
          <w:ilvl w:val="0"/>
          <w:numId w:val="2"/>
        </w:numPr>
        <w:spacing w:after="480"/>
        <w:contextualSpacing/>
        <w:rPr>
          <w:b/>
          <w:szCs w:val="24"/>
          <w:highlight w:val="lightGray"/>
        </w:rPr>
      </w:pPr>
      <w:r w:rsidRPr="00751540">
        <w:rPr>
          <w:b/>
          <w:bCs/>
          <w:szCs w:val="24"/>
          <w:highlight w:val="lightGray"/>
        </w:rPr>
        <w:t>Tick Mark as decorative only if the image carries no information.</w:t>
      </w:r>
    </w:p>
    <w:p w14:paraId="227FE055" w14:textId="77777777" w:rsidR="000169E4" w:rsidRPr="00CB3A8B" w:rsidRDefault="00361775" w:rsidP="00FB2ED3">
      <w:pPr>
        <w:keepLines/>
        <w:widowControl w:val="0"/>
        <w:numPr>
          <w:ilvl w:val="0"/>
          <w:numId w:val="2"/>
        </w:numPr>
        <w:spacing w:after="480"/>
        <w:contextualSpacing/>
        <w:rPr>
          <w:b/>
          <w:bCs/>
          <w:szCs w:val="24"/>
          <w:highlight w:val="lightGray"/>
        </w:rPr>
      </w:pPr>
      <w:r w:rsidRPr="00CB3A8B">
        <w:rPr>
          <w:b/>
          <w:bCs/>
          <w:szCs w:val="24"/>
          <w:highlight w:val="lightGray"/>
        </w:rPr>
        <w:t xml:space="preserve">Caption every </w:t>
      </w:r>
      <w:proofErr w:type="gramStart"/>
      <w:r w:rsidRPr="00CB3A8B">
        <w:rPr>
          <w:b/>
          <w:bCs/>
          <w:szCs w:val="24"/>
          <w:highlight w:val="lightGray"/>
        </w:rPr>
        <w:t>figure, and</w:t>
      </w:r>
      <w:proofErr w:type="gramEnd"/>
      <w:r w:rsidRPr="00CB3A8B">
        <w:rPr>
          <w:b/>
          <w:bCs/>
          <w:szCs w:val="24"/>
          <w:highlight w:val="lightGray"/>
        </w:rPr>
        <w:t xml:space="preserve"> keep the 'Layout Options' 'In Line with Text</w:t>
      </w:r>
      <w:r w:rsidR="007A22C0" w:rsidRPr="00CB3A8B">
        <w:rPr>
          <w:b/>
          <w:bCs/>
          <w:szCs w:val="24"/>
          <w:highlight w:val="lightGray"/>
        </w:rPr>
        <w:t>.</w:t>
      </w:r>
    </w:p>
    <w:p w14:paraId="1ECDD441" w14:textId="77777777" w:rsidR="00BB3333" w:rsidRPr="00CB3A8B" w:rsidRDefault="00BB3333" w:rsidP="00FB2ED3">
      <w:pPr>
        <w:keepLines/>
        <w:widowControl w:val="0"/>
        <w:numPr>
          <w:ilvl w:val="0"/>
          <w:numId w:val="2"/>
        </w:numPr>
        <w:spacing w:after="480"/>
        <w:contextualSpacing/>
        <w:rPr>
          <w:b/>
          <w:szCs w:val="24"/>
          <w:highlight w:val="lightGray"/>
        </w:rPr>
      </w:pPr>
      <w:r>
        <w:rPr>
          <w:b/>
          <w:bCs/>
          <w:szCs w:val="24"/>
          <w:highlight w:val="lightGray"/>
        </w:rPr>
        <w:t xml:space="preserve">Full steps and screenshots: Section 4 of </w:t>
      </w:r>
      <w:hyperlink r:id="rId19">
        <w:r>
          <w:rPr>
            <w:b/>
            <w:bCs/>
            <w:color w:val="0F4C81"/>
            <w:szCs w:val="24"/>
            <w:highlight w:val="lightGray"/>
            <w:u w:val="single"/>
          </w:rPr>
          <w:t>the Word guide</w:t>
        </w:r>
      </w:hyperlink>
      <w:r>
        <w:rPr>
          <w:b/>
          <w:bCs/>
          <w:szCs w:val="24"/>
          <w:highlight w:val="lightGray"/>
        </w:rPr>
        <w:t>.</w:t>
      </w:r>
      <w:r w:rsidR="00801148">
        <w:rPr>
          <w:b/>
          <w:bCs/>
          <w:szCs w:val="24"/>
          <w:highlight w:val="lightGray"/>
        </w:rPr>
        <w:t xml:space="preserve"> </w:t>
      </w:r>
      <w:r w:rsidR="00801148" w:rsidRPr="00CB3A8B">
        <w:rPr>
          <w:rFonts w:cs="Arial"/>
          <w:b/>
          <w:szCs w:val="24"/>
          <w:highlight w:val="lightGray"/>
        </w:rPr>
        <w:t>— End of Instructions.</w:t>
      </w:r>
    </w:p>
    <w:p w14:paraId="59547E01" w14:textId="77777777" w:rsidR="00BB3333" w:rsidRPr="00BB3333" w:rsidRDefault="00BB3333" w:rsidP="00BB3333">
      <w:pPr>
        <w:keepNext/>
        <w:widowControl w:val="0"/>
        <w:ind w:left="360" w:firstLine="0"/>
        <w:rPr>
          <w:szCs w:val="24"/>
        </w:rPr>
      </w:pPr>
      <w:r>
        <w:rPr>
          <w:noProof/>
          <w:szCs w:val="24"/>
        </w:rPr>
        <w:drawing>
          <wp:inline distT="0" distB="0" distL="0" distR="0" wp14:anchorId="0643007D" wp14:editId="53765DCD">
            <wp:extent cx="3567685" cy="2674620"/>
            <wp:effectExtent l="0" t="0" r="0" b="0"/>
            <wp:docPr id="1216937353" name="Picture 1" descr="Two cats walk side by side with their tails curving together into a heart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65270" name="Picture 1883965270" descr="Cats making tail hear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73469" cy="2678956"/>
                    </a:xfrm>
                    <a:prstGeom prst="rect">
                      <a:avLst/>
                    </a:prstGeom>
                  </pic:spPr>
                </pic:pic>
              </a:graphicData>
            </a:graphic>
          </wp:inline>
        </w:drawing>
      </w:r>
    </w:p>
    <w:p w14:paraId="1972D5A4" w14:textId="77777777" w:rsidR="00BB3333" w:rsidRPr="00BB3333" w:rsidRDefault="00BB3333" w:rsidP="001318B5">
      <w:pPr>
        <w:pStyle w:val="Caption"/>
        <w:sectPr w:rsidR="00BB3333" w:rsidRPr="00BB3333" w:rsidSect="0043321F">
          <w:headerReference w:type="default" r:id="rId21"/>
          <w:footerReference w:type="default" r:id="rId22"/>
          <w:endnotePr>
            <w:numFmt w:val="decimal"/>
            <w:numRestart w:val="eachSect"/>
          </w:endnotePr>
          <w:pgSz w:w="12240" w:h="15840"/>
          <w:pgMar w:top="1440" w:right="1440" w:bottom="1440" w:left="1440" w:header="720" w:footer="720" w:gutter="0"/>
          <w:pgNumType w:fmt="lowerRoman" w:start="2"/>
          <w:cols w:space="720"/>
          <w:docGrid w:linePitch="326"/>
        </w:sectPr>
      </w:pPr>
      <w:bookmarkStart w:id="26" w:name="_Toc241843706"/>
      <w:r>
        <w:t xml:space="preserve">Figure </w:t>
      </w:r>
      <w:r>
        <w:fldChar w:fldCharType="begin"/>
      </w:r>
      <w:r>
        <w:instrText>SEQ Figure \* ARABIC</w:instrText>
      </w:r>
      <w:r>
        <w:fldChar w:fldCharType="separate"/>
      </w:r>
      <w:r w:rsidR="00A263A5">
        <w:rPr>
          <w:noProof/>
        </w:rPr>
        <w:t>1</w:t>
      </w:r>
      <w:r>
        <w:fldChar w:fldCharType="end"/>
      </w:r>
      <w:r>
        <w:t xml:space="preserve"> The Love Cats</w:t>
      </w:r>
      <w:bookmarkEnd w:id="26"/>
    </w:p>
    <w:p w14:paraId="657AAFEB" w14:textId="77777777" w:rsidR="00BB3333" w:rsidRPr="00D32B98" w:rsidRDefault="00BB3333" w:rsidP="003E6A4C">
      <w:pPr>
        <w:pStyle w:val="Heading1"/>
        <w:rPr>
          <w:rFonts w:cs="Arial"/>
          <w:highlight w:val="green"/>
        </w:rPr>
      </w:pPr>
      <w:bookmarkStart w:id="27" w:name="_Toc1173164126"/>
      <w:bookmarkStart w:id="28" w:name="_Toc241844166"/>
      <w:r>
        <w:lastRenderedPageBreak/>
        <w:t xml:space="preserve">CHAPTER 1 </w:t>
      </w:r>
      <w:r w:rsidR="00801148">
        <w:t>-</w:t>
      </w:r>
      <w:r>
        <w:t xml:space="preserve"> </w:t>
      </w:r>
      <w:r w:rsidR="00801148" w:rsidRPr="34DC0112">
        <w:rPr>
          <w:highlight w:val="green"/>
        </w:rPr>
        <w:t xml:space="preserve">EDIT </w:t>
      </w:r>
      <w:r w:rsidR="00801148" w:rsidRPr="34DC0112">
        <w:rPr>
          <w:rFonts w:cs="Arial"/>
          <w:highlight w:val="green"/>
        </w:rPr>
        <w:t xml:space="preserve">— </w:t>
      </w:r>
      <w:r w:rsidRPr="34DC0112">
        <w:rPr>
          <w:highlight w:val="green"/>
        </w:rPr>
        <w:t>CHAPTER TITLE</w:t>
      </w:r>
      <w:r w:rsidR="00801148" w:rsidRPr="34DC0112">
        <w:rPr>
          <w:highlight w:val="green"/>
        </w:rPr>
        <w:t xml:space="preserve"> </w:t>
      </w:r>
      <w:r w:rsidR="00801148" w:rsidRPr="34DC0112">
        <w:rPr>
          <w:rFonts w:cs="Arial"/>
          <w:highlight w:val="green"/>
        </w:rPr>
        <w:t>— END EDIT</w:t>
      </w:r>
      <w:bookmarkEnd w:id="27"/>
      <w:bookmarkEnd w:id="28"/>
    </w:p>
    <w:p w14:paraId="2EBBC52E" w14:textId="77777777" w:rsidR="00123E6D" w:rsidRPr="00751540" w:rsidRDefault="00123E6D" w:rsidP="00E816B0">
      <w:pPr>
        <w:spacing w:after="240"/>
        <w:ind w:firstLine="0"/>
        <w:jc w:val="center"/>
        <w:rPr>
          <w:szCs w:val="24"/>
        </w:rPr>
      </w:pPr>
      <w:r w:rsidRPr="00751540">
        <w:rPr>
          <w:szCs w:val="24"/>
          <w:highlight w:val="lightGray"/>
        </w:rPr>
        <w:t>INSTRUCTIONS — Delete</w:t>
      </w:r>
      <w:r w:rsidR="002052D7">
        <w:rPr>
          <w:szCs w:val="24"/>
          <w:highlight w:val="lightGray"/>
        </w:rPr>
        <w:t xml:space="preserve"> before submission.</w:t>
      </w:r>
    </w:p>
    <w:p w14:paraId="74884462" w14:textId="77777777" w:rsidR="00123E6D" w:rsidRPr="00751540" w:rsidRDefault="00123E6D" w:rsidP="003E6A4C">
      <w:pPr>
        <w:pStyle w:val="Heading2"/>
        <w:rPr>
          <w:rFonts w:eastAsia="Arial"/>
        </w:rPr>
      </w:pPr>
      <w:bookmarkStart w:id="29" w:name="_Toc568879779"/>
      <w:bookmarkStart w:id="30" w:name="_Toc241844167"/>
      <w:r w:rsidRPr="34DC0112">
        <w:rPr>
          <w:rFonts w:eastAsia="Arial"/>
          <w:highlight w:val="lightGray"/>
        </w:rPr>
        <w:t>LEFT ALIGNED TEXT REQUIRED</w:t>
      </w:r>
      <w:bookmarkEnd w:id="29"/>
      <w:bookmarkEnd w:id="30"/>
    </w:p>
    <w:p w14:paraId="2AB4592A" w14:textId="77777777" w:rsidR="00123E6D" w:rsidRPr="00751540" w:rsidRDefault="00123E6D" w:rsidP="009D79BF">
      <w:pPr>
        <w:widowControl w:val="0"/>
        <w:spacing w:after="480"/>
        <w:rPr>
          <w:rFonts w:eastAsia="Arial" w:cs="Arial"/>
          <w:szCs w:val="24"/>
        </w:rPr>
      </w:pPr>
      <w:r w:rsidRPr="00751540">
        <w:rPr>
          <w:rFonts w:eastAsia="Arial" w:cs="Arial"/>
          <w:szCs w:val="24"/>
          <w:highlight w:val="lightGray"/>
        </w:rPr>
        <w:t>Left-aligned text: straight left margin, ragged right. Do not fully justify. Mathematics is the one exception listed here, so check with your program first.</w:t>
      </w:r>
    </w:p>
    <w:p w14:paraId="63CD79F2" w14:textId="77777777" w:rsidR="00123E6D" w:rsidRPr="00751540" w:rsidRDefault="00123E6D" w:rsidP="009D79BF">
      <w:pPr>
        <w:widowControl w:val="0"/>
        <w:spacing w:after="480"/>
        <w:rPr>
          <w:rFonts w:eastAsia="Arial" w:cs="Arial"/>
          <w:szCs w:val="24"/>
        </w:rPr>
      </w:pPr>
      <w:r>
        <w:rPr>
          <w:rFonts w:eastAsia="Arial" w:cs="Arial"/>
          <w:szCs w:val="24"/>
          <w:highlight w:val="lightGray"/>
        </w:rPr>
        <w:t xml:space="preserve">Black text on a white background wherever you can. For any other color, </w:t>
      </w:r>
      <w:hyperlink r:id="rId23" w:history="1">
        <w:r w:rsidRPr="00D941EC">
          <w:rPr>
            <w:rStyle w:val="Hyperlink"/>
            <w:rFonts w:eastAsia="Arial" w:cs="Arial"/>
            <w:color w:val="1F4E79" w:themeColor="accent1" w:themeShade="80"/>
            <w:szCs w:val="24"/>
            <w:highlight w:val="lightGray"/>
          </w:rPr>
          <w:t xml:space="preserve">check the </w:t>
        </w:r>
        <w:r w:rsidRPr="00D941EC">
          <w:rPr>
            <w:rStyle w:val="Hyperlink"/>
            <w:color w:val="1F4E79" w:themeColor="accent1" w:themeShade="80"/>
            <w:highlight w:val="lightGray"/>
          </w:rPr>
          <w:t>contrast</w:t>
        </w:r>
      </w:hyperlink>
      <w:r>
        <w:rPr>
          <w:rFonts w:eastAsia="Arial" w:cs="Arial"/>
          <w:szCs w:val="24"/>
          <w:highlight w:val="lightGray"/>
        </w:rPr>
        <w:t xml:space="preserve">: Section 8 of </w:t>
      </w:r>
      <w:hyperlink r:id="rId24">
        <w:r>
          <w:rPr>
            <w:rFonts w:eastAsia="Arial" w:cs="Arial"/>
            <w:color w:val="0F4C81"/>
            <w:szCs w:val="24"/>
            <w:highlight w:val="lightGray"/>
            <w:u w:val="single"/>
          </w:rPr>
          <w:t>the Word guide</w:t>
        </w:r>
      </w:hyperlink>
      <w:r>
        <w:rPr>
          <w:rFonts w:eastAsia="Arial" w:cs="Arial"/>
          <w:szCs w:val="24"/>
          <w:highlight w:val="lightGray"/>
        </w:rPr>
        <w:t>.</w:t>
      </w:r>
    </w:p>
    <w:p w14:paraId="5CCC2303" w14:textId="77777777" w:rsidR="00123E6D" w:rsidRPr="00751540" w:rsidRDefault="00123E6D" w:rsidP="009D79BF">
      <w:pPr>
        <w:widowControl w:val="0"/>
        <w:spacing w:after="480"/>
        <w:rPr>
          <w:rFonts w:eastAsia="Arial" w:cs="Arial"/>
          <w:szCs w:val="24"/>
        </w:rPr>
      </w:pPr>
      <w:r w:rsidRPr="00751540">
        <w:rPr>
          <w:rFonts w:eastAsia="Arial" w:cs="Arial"/>
          <w:szCs w:val="24"/>
          <w:highlight w:val="lightGray"/>
        </w:rPr>
        <w:t>A sans serif font. This template uses Verdana, which reads well on screen.</w:t>
      </w:r>
    </w:p>
    <w:p w14:paraId="1E680BB9" w14:textId="77777777" w:rsidR="00386081" w:rsidRDefault="00123E6D" w:rsidP="009D79BF">
      <w:pPr>
        <w:keepLines/>
        <w:widowControl w:val="0"/>
        <w:spacing w:after="480"/>
        <w:rPr>
          <w:rFonts w:eastAsia="Arial" w:cs="Arial"/>
          <w:szCs w:val="24"/>
          <w:highlight w:val="lightGray"/>
        </w:rPr>
      </w:pPr>
      <w:r w:rsidRPr="00751540">
        <w:rPr>
          <w:rFonts w:eastAsia="Arial" w:cs="Arial"/>
          <w:szCs w:val="24"/>
          <w:highlight w:val="lightGray"/>
        </w:rPr>
        <w:t xml:space="preserve">12 pt </w:t>
      </w:r>
      <w:r w:rsidR="009D6C07" w:rsidRPr="009D6C07">
        <w:rPr>
          <w:rFonts w:eastAsia="Arial" w:cs="Arial"/>
          <w:szCs w:val="24"/>
          <w:highlight w:val="lightGray"/>
        </w:rPr>
        <w:t xml:space="preserve">with 24 pts after paragraph </w:t>
      </w:r>
      <w:r w:rsidRPr="00751540">
        <w:rPr>
          <w:rFonts w:eastAsia="Arial" w:cs="Arial"/>
          <w:szCs w:val="24"/>
          <w:highlight w:val="lightGray"/>
        </w:rPr>
        <w:t>throughout the body, and consistent. Headings may be 14 pt</w:t>
      </w:r>
      <w:r w:rsidR="009D6C07" w:rsidRPr="009D6C07">
        <w:rPr>
          <w:rFonts w:eastAsia="Arial" w:cs="Arial"/>
          <w:szCs w:val="24"/>
          <w:highlight w:val="lightGray"/>
        </w:rPr>
        <w:t xml:space="preserve"> with 28 pts after paragraph</w:t>
      </w:r>
      <w:r w:rsidRPr="009D6C07">
        <w:rPr>
          <w:rFonts w:eastAsia="Arial" w:cs="Arial"/>
          <w:szCs w:val="24"/>
          <w:highlight w:val="lightGray"/>
        </w:rPr>
        <w:t xml:space="preserve">. </w:t>
      </w:r>
    </w:p>
    <w:p w14:paraId="189685B0" w14:textId="77777777" w:rsidR="00BB3333" w:rsidRPr="00D32B98" w:rsidRDefault="00BB3333" w:rsidP="003E6A4C">
      <w:pPr>
        <w:pStyle w:val="Heading1"/>
        <w:rPr>
          <w:rFonts w:cs="Arial"/>
          <w:highlight w:val="green"/>
        </w:rPr>
      </w:pPr>
      <w:bookmarkStart w:id="31" w:name="_Toc2062450394"/>
      <w:bookmarkStart w:id="32" w:name="_Toc241844168"/>
      <w:r>
        <w:lastRenderedPageBreak/>
        <w:t xml:space="preserve">CHAPTER 2 </w:t>
      </w:r>
      <w:r w:rsidR="00801148">
        <w:t>-</w:t>
      </w:r>
      <w:r>
        <w:t xml:space="preserve"> </w:t>
      </w:r>
      <w:r w:rsidR="00801148" w:rsidRPr="34DC0112">
        <w:rPr>
          <w:highlight w:val="green"/>
        </w:rPr>
        <w:t xml:space="preserve">EDIT </w:t>
      </w:r>
      <w:r w:rsidR="00801148" w:rsidRPr="34DC0112">
        <w:rPr>
          <w:rFonts w:cs="Arial"/>
          <w:highlight w:val="green"/>
        </w:rPr>
        <w:t xml:space="preserve">— </w:t>
      </w:r>
      <w:r w:rsidRPr="34DC0112">
        <w:rPr>
          <w:highlight w:val="green"/>
        </w:rPr>
        <w:t>CHAPTER TITLE</w:t>
      </w:r>
      <w:r w:rsidR="00801148" w:rsidRPr="34DC0112">
        <w:rPr>
          <w:highlight w:val="green"/>
        </w:rPr>
        <w:t xml:space="preserve"> </w:t>
      </w:r>
      <w:r w:rsidR="00801148" w:rsidRPr="34DC0112">
        <w:rPr>
          <w:rFonts w:cs="Arial"/>
          <w:highlight w:val="green"/>
        </w:rPr>
        <w:t>— END EDIT</w:t>
      </w:r>
      <w:bookmarkEnd w:id="31"/>
      <w:bookmarkEnd w:id="32"/>
    </w:p>
    <w:p w14:paraId="61935D5E" w14:textId="77777777" w:rsidR="00123E6D" w:rsidRPr="00751540" w:rsidRDefault="00123E6D" w:rsidP="00BA2010">
      <w:pPr>
        <w:spacing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6D71D455" w14:textId="77777777" w:rsidR="00123E6D" w:rsidRPr="00751540" w:rsidRDefault="00123E6D" w:rsidP="003E6A4C">
      <w:pPr>
        <w:pStyle w:val="Heading2"/>
        <w:rPr>
          <w:rFonts w:eastAsia="Arial"/>
        </w:rPr>
      </w:pPr>
      <w:bookmarkStart w:id="33" w:name="_Toc1118478053"/>
      <w:bookmarkStart w:id="34" w:name="_Toc241844169"/>
      <w:r w:rsidRPr="00751540">
        <w:rPr>
          <w:rFonts w:eastAsia="Arial"/>
          <w:highlight w:val="lightGray"/>
        </w:rPr>
        <w:t>LANDSCAPE ORIENTATION</w:t>
      </w:r>
      <w:bookmarkEnd w:id="33"/>
      <w:bookmarkEnd w:id="34"/>
    </w:p>
    <w:p w14:paraId="42EBC461" w14:textId="77777777" w:rsidR="00123E6D" w:rsidRPr="00BB3333" w:rsidRDefault="00123E6D" w:rsidP="005B0E4F">
      <w:pPr>
        <w:keepLines/>
        <w:widowControl w:val="0"/>
        <w:spacing w:after="480"/>
        <w:rPr>
          <w:rFonts w:eastAsia="Arial" w:cs="Arial"/>
          <w:szCs w:val="24"/>
        </w:rPr>
      </w:pPr>
      <w:r w:rsidRPr="00751540">
        <w:rPr>
          <w:rFonts w:eastAsia="Arial" w:cs="Arial"/>
          <w:szCs w:val="24"/>
          <w:highlight w:val="lightGray"/>
        </w:rPr>
        <w:t xml:space="preserve">Most pages </w:t>
      </w:r>
      <w:proofErr w:type="gramStart"/>
      <w:r w:rsidRPr="00751540">
        <w:rPr>
          <w:rFonts w:eastAsia="Arial" w:cs="Arial"/>
          <w:szCs w:val="24"/>
          <w:highlight w:val="lightGray"/>
        </w:rPr>
        <w:t>stay</w:t>
      </w:r>
      <w:proofErr w:type="gramEnd"/>
      <w:r w:rsidRPr="00751540">
        <w:rPr>
          <w:rFonts w:eastAsia="Arial" w:cs="Arial"/>
          <w:szCs w:val="24"/>
          <w:highlight w:val="lightGray"/>
        </w:rPr>
        <w:t xml:space="preserve"> </w:t>
      </w:r>
      <w:proofErr w:type="gramStart"/>
      <w:r w:rsidRPr="00751540">
        <w:rPr>
          <w:rFonts w:eastAsia="Arial" w:cs="Arial"/>
          <w:szCs w:val="24"/>
          <w:highlight w:val="lightGray"/>
        </w:rPr>
        <w:t>portrait</w:t>
      </w:r>
      <w:proofErr w:type="gramEnd"/>
      <w:r w:rsidRPr="00751540">
        <w:rPr>
          <w:rFonts w:eastAsia="Arial" w:cs="Arial"/>
          <w:szCs w:val="24"/>
          <w:highlight w:val="lightGray"/>
        </w:rPr>
        <w:t xml:space="preserve">. A wide table or figure may need a landscape page: section break before and after (Layout &gt; Breaks &gt; Next Page), that section set to Landscape, page number in the usual place. Ask Morris Library Accessibility Services for </w:t>
      </w:r>
      <w:r w:rsidRPr="00801148">
        <w:rPr>
          <w:rFonts w:eastAsia="Arial" w:cs="Arial"/>
          <w:szCs w:val="24"/>
          <w:highlight w:val="lightGray"/>
        </w:rPr>
        <w:t>help.</w:t>
      </w:r>
      <w:r w:rsidR="00801148" w:rsidRPr="00801148">
        <w:rPr>
          <w:rFonts w:eastAsia="Arial" w:cs="Arial"/>
          <w:szCs w:val="24"/>
          <w:highlight w:val="lightGray"/>
        </w:rPr>
        <w:t xml:space="preserve"> </w:t>
      </w:r>
      <w:r w:rsidR="00801148" w:rsidRPr="00801148">
        <w:rPr>
          <w:rFonts w:cs="Arial"/>
          <w:szCs w:val="24"/>
          <w:highlight w:val="lightGray"/>
        </w:rPr>
        <w:t>— End of Instructions.</w:t>
      </w:r>
    </w:p>
    <w:p w14:paraId="69D98EAF" w14:textId="77777777" w:rsidR="00BB3333" w:rsidRPr="00D32B98" w:rsidRDefault="00BB3333" w:rsidP="003E6A4C">
      <w:pPr>
        <w:pStyle w:val="Heading1"/>
        <w:rPr>
          <w:rFonts w:cs="Arial"/>
          <w:highlight w:val="green"/>
        </w:rPr>
      </w:pPr>
      <w:bookmarkStart w:id="35" w:name="_Toc1672967297"/>
      <w:bookmarkStart w:id="36" w:name="_Toc241844170"/>
      <w:r>
        <w:lastRenderedPageBreak/>
        <w:t xml:space="preserve">CHAPTER 3 </w:t>
      </w:r>
      <w:r w:rsidR="002052D7">
        <w:t>-</w:t>
      </w:r>
      <w:r>
        <w:t xml:space="preserve"> </w:t>
      </w:r>
      <w:r w:rsidR="002052D7" w:rsidRPr="34DC0112">
        <w:rPr>
          <w:highlight w:val="green"/>
        </w:rPr>
        <w:t xml:space="preserve">EDIT </w:t>
      </w:r>
      <w:r w:rsidR="002052D7" w:rsidRPr="34DC0112">
        <w:rPr>
          <w:rFonts w:cs="Arial"/>
          <w:highlight w:val="green"/>
        </w:rPr>
        <w:t xml:space="preserve">— </w:t>
      </w:r>
      <w:r w:rsidRPr="34DC0112">
        <w:rPr>
          <w:highlight w:val="green"/>
        </w:rPr>
        <w:t>CHAPTER TITLE</w:t>
      </w:r>
      <w:r w:rsidR="002052D7" w:rsidRPr="34DC0112">
        <w:rPr>
          <w:highlight w:val="green"/>
        </w:rPr>
        <w:t xml:space="preserve"> </w:t>
      </w:r>
      <w:r w:rsidR="002052D7" w:rsidRPr="34DC0112">
        <w:rPr>
          <w:rFonts w:cs="Arial"/>
          <w:highlight w:val="green"/>
        </w:rPr>
        <w:t>— END EDIT</w:t>
      </w:r>
      <w:bookmarkEnd w:id="35"/>
      <w:bookmarkEnd w:id="36"/>
    </w:p>
    <w:p w14:paraId="5A43BA6C" w14:textId="77777777" w:rsidR="00BB3333" w:rsidRPr="00751540" w:rsidRDefault="00BB3333" w:rsidP="000F442E">
      <w:pPr>
        <w:spacing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73539BD2" w14:textId="77777777" w:rsidR="00BB3333" w:rsidRPr="00751540" w:rsidRDefault="00BB3333" w:rsidP="003E6A4C">
      <w:pPr>
        <w:pStyle w:val="Heading2"/>
        <w:rPr>
          <w:highlight w:val="lightGray"/>
        </w:rPr>
      </w:pPr>
      <w:bookmarkStart w:id="37" w:name="_Toc1440316669"/>
      <w:bookmarkStart w:id="38" w:name="_Toc241844171"/>
      <w:r w:rsidRPr="34DC0112">
        <w:rPr>
          <w:highlight w:val="lightGray"/>
        </w:rPr>
        <w:t>Links</w:t>
      </w:r>
      <w:bookmarkEnd w:id="37"/>
      <w:bookmarkEnd w:id="38"/>
    </w:p>
    <w:p w14:paraId="698DB847" w14:textId="77777777" w:rsidR="00BB3333" w:rsidRPr="00751540" w:rsidRDefault="00BB3333" w:rsidP="005B0E4F">
      <w:pPr>
        <w:widowControl w:val="0"/>
        <w:spacing w:after="480"/>
        <w:rPr>
          <w:szCs w:val="24"/>
        </w:rPr>
      </w:pPr>
      <w:r w:rsidRPr="00751540">
        <w:rPr>
          <w:szCs w:val="24"/>
          <w:highlight w:val="lightGray"/>
        </w:rPr>
        <w:t>Never paste a bare web address. Put the link on a word or phrase that says where it goes, so it makes sense on its own.</w:t>
      </w:r>
    </w:p>
    <w:p w14:paraId="7CE378B2" w14:textId="77777777" w:rsidR="00BB3333" w:rsidRPr="00751540" w:rsidRDefault="00BB3333" w:rsidP="005B0E4F">
      <w:pPr>
        <w:widowControl w:val="0"/>
        <w:spacing w:after="480"/>
        <w:rPr>
          <w:szCs w:val="24"/>
        </w:rPr>
      </w:pPr>
      <w:r>
        <w:rPr>
          <w:szCs w:val="24"/>
          <w:highlight w:val="lightGray"/>
        </w:rPr>
        <w:t xml:space="preserve">Avoid </w:t>
      </w:r>
      <w:r w:rsidR="00194AD4" w:rsidRPr="0098616E">
        <w:rPr>
          <w:szCs w:val="24"/>
          <w:highlight w:val="lightGray"/>
        </w:rPr>
        <w:t>vague phrases like</w:t>
      </w:r>
      <w:r w:rsidRPr="0098616E">
        <w:rPr>
          <w:szCs w:val="24"/>
          <w:highlight w:val="lightGray"/>
        </w:rPr>
        <w:t xml:space="preserve"> </w:t>
      </w:r>
      <w:r>
        <w:rPr>
          <w:szCs w:val="24"/>
          <w:highlight w:val="lightGray"/>
        </w:rPr>
        <w:t xml:space="preserve">“click here” and “learn more”. Section 7 of </w:t>
      </w:r>
      <w:hyperlink r:id="rId25">
        <w:r>
          <w:rPr>
            <w:color w:val="0F4C81"/>
            <w:szCs w:val="24"/>
            <w:highlight w:val="lightGray"/>
            <w:u w:val="single"/>
          </w:rPr>
          <w:t>the Word guide</w:t>
        </w:r>
      </w:hyperlink>
      <w:r>
        <w:rPr>
          <w:szCs w:val="24"/>
          <w:highlight w:val="lightGray"/>
        </w:rPr>
        <w:t>.</w:t>
      </w:r>
    </w:p>
    <w:p w14:paraId="3D9A3D00" w14:textId="77777777" w:rsidR="00BB3333" w:rsidRPr="00751540" w:rsidRDefault="646AA8EE" w:rsidP="584D84D2">
      <w:pPr>
        <w:keepLines/>
        <w:widowControl w:val="0"/>
        <w:spacing w:after="480"/>
      </w:pPr>
      <w:r w:rsidRPr="584D84D2">
        <w:rPr>
          <w:highlight w:val="lightGray"/>
        </w:rPr>
        <w:t>As an example</w:t>
      </w:r>
      <w:r w:rsidR="00A32860">
        <w:rPr>
          <w:highlight w:val="lightGray"/>
        </w:rPr>
        <w:t>:</w:t>
      </w:r>
      <w:r w:rsidRPr="584D84D2">
        <w:rPr>
          <w:highlight w:val="lightGray"/>
        </w:rPr>
        <w:t xml:space="preserve"> to learn more information about formatting your final paper, visit the </w:t>
      </w:r>
      <w:hyperlink r:id="rId26">
        <w:r w:rsidRPr="584D84D2">
          <w:rPr>
            <w:color w:val="000000" w:themeColor="text1"/>
            <w:highlight w:val="lightGray"/>
            <w:u w:val="single"/>
          </w:rPr>
          <w:t>SIU Graduate School formatting website</w:t>
        </w:r>
      </w:hyperlink>
      <w:r w:rsidRPr="584D84D2">
        <w:rPr>
          <w:highlight w:val="lightGray"/>
        </w:rPr>
        <w:t xml:space="preserve">. </w:t>
      </w:r>
      <w:r w:rsidR="437B1FD2" w:rsidRPr="584D84D2">
        <w:rPr>
          <w:rFonts w:cs="Arial"/>
          <w:highlight w:val="lightGray"/>
        </w:rPr>
        <w:t>— End of Instructions.</w:t>
      </w:r>
    </w:p>
    <w:p w14:paraId="6122F80C" w14:textId="77777777" w:rsidR="00BB3333" w:rsidRPr="00D32B98" w:rsidRDefault="00BB3333" w:rsidP="003E6A4C">
      <w:pPr>
        <w:pStyle w:val="Heading1"/>
        <w:rPr>
          <w:highlight w:val="green"/>
        </w:rPr>
      </w:pPr>
      <w:bookmarkStart w:id="39" w:name="_Toc1049770342"/>
      <w:bookmarkStart w:id="40" w:name="_Toc241844172"/>
      <w:r w:rsidRPr="34DC0112">
        <w:rPr>
          <w:rFonts w:eastAsia="Arial"/>
        </w:rPr>
        <w:lastRenderedPageBreak/>
        <w:t xml:space="preserve">CHAPTER 4 </w:t>
      </w:r>
      <w:r w:rsidR="002052D7" w:rsidRPr="34DC0112">
        <w:rPr>
          <w:rFonts w:eastAsia="Arial"/>
        </w:rPr>
        <w:t xml:space="preserve">- </w:t>
      </w:r>
      <w:r w:rsidR="002052D7" w:rsidRPr="34DC0112">
        <w:rPr>
          <w:rFonts w:eastAsia="Arial"/>
          <w:highlight w:val="green"/>
        </w:rPr>
        <w:t xml:space="preserve">EDIT </w:t>
      </w:r>
      <w:r w:rsidR="002052D7" w:rsidRPr="34DC0112">
        <w:rPr>
          <w:highlight w:val="green"/>
        </w:rPr>
        <w:t>—</w:t>
      </w:r>
      <w:r w:rsidRPr="34DC0112">
        <w:rPr>
          <w:rFonts w:eastAsia="Arial"/>
          <w:highlight w:val="green"/>
        </w:rPr>
        <w:t xml:space="preserve"> </w:t>
      </w:r>
      <w:r w:rsidRPr="34DC0112">
        <w:rPr>
          <w:highlight w:val="green"/>
        </w:rPr>
        <w:t>CHAPTER TITLE</w:t>
      </w:r>
      <w:r w:rsidR="002052D7" w:rsidRPr="34DC0112">
        <w:rPr>
          <w:highlight w:val="green"/>
        </w:rPr>
        <w:t xml:space="preserve"> — END EDIT</w:t>
      </w:r>
      <w:bookmarkEnd w:id="39"/>
      <w:bookmarkEnd w:id="40"/>
    </w:p>
    <w:p w14:paraId="1592D667" w14:textId="77777777" w:rsidR="002052D7" w:rsidRDefault="002052D7" w:rsidP="005B0E4F">
      <w:pPr>
        <w:widowControl w:val="0"/>
        <w:spacing w:after="480"/>
        <w:ind w:firstLine="0"/>
        <w:jc w:val="center"/>
        <w:rPr>
          <w:szCs w:val="24"/>
        </w:rPr>
      </w:pPr>
      <w:r w:rsidRPr="002052D7">
        <w:rPr>
          <w:szCs w:val="24"/>
          <w:highlight w:val="lightGray"/>
        </w:rPr>
        <w:t xml:space="preserve">INSTRUCTIONS </w:t>
      </w:r>
      <w:r w:rsidRPr="002052D7">
        <w:rPr>
          <w:rFonts w:cs="Arial"/>
          <w:szCs w:val="24"/>
          <w:highlight w:val="lightGray"/>
        </w:rPr>
        <w:t>— Delete before submission.</w:t>
      </w:r>
    </w:p>
    <w:p w14:paraId="3D37F26D" w14:textId="77777777" w:rsidR="00182D04" w:rsidRPr="00751540" w:rsidRDefault="00182D04" w:rsidP="003E6A4C">
      <w:pPr>
        <w:pStyle w:val="Heading2"/>
      </w:pPr>
      <w:bookmarkStart w:id="41" w:name="_Toc840717780"/>
      <w:bookmarkStart w:id="42" w:name="_Toc241844173"/>
      <w:r w:rsidRPr="00751540">
        <w:rPr>
          <w:highlight w:val="lightGray"/>
        </w:rPr>
        <w:t>Assign heading levels</w:t>
      </w:r>
      <w:bookmarkEnd w:id="41"/>
      <w:bookmarkEnd w:id="42"/>
      <w:r w:rsidRPr="00751540">
        <w:rPr>
          <w:highlight w:val="lightGray"/>
        </w:rPr>
        <w:t xml:space="preserve"> </w:t>
      </w:r>
    </w:p>
    <w:p w14:paraId="265C249A" w14:textId="77777777" w:rsidR="002A794A" w:rsidRPr="00751540" w:rsidRDefault="00182D04" w:rsidP="005B0E4F">
      <w:pPr>
        <w:overflowPunct/>
        <w:autoSpaceDE/>
        <w:autoSpaceDN/>
        <w:adjustRightInd/>
        <w:spacing w:after="480"/>
        <w:textAlignment w:val="auto"/>
        <w:rPr>
          <w:szCs w:val="24"/>
        </w:rPr>
      </w:pPr>
      <w:r w:rsidRPr="00751540">
        <w:rPr>
          <w:szCs w:val="24"/>
          <w:highlight w:val="lightGray"/>
        </w:rPr>
        <w:t>Heading styles tell a screen reader a new section has started and let a reader jump between sections. They also build your contents page. Large</w:t>
      </w:r>
      <w:r w:rsidR="00B602CF" w:rsidRPr="00751540">
        <w:rPr>
          <w:szCs w:val="24"/>
          <w:highlight w:val="lightGray"/>
        </w:rPr>
        <w:t>,</w:t>
      </w:r>
      <w:r w:rsidRPr="00751540">
        <w:rPr>
          <w:szCs w:val="24"/>
          <w:highlight w:val="lightGray"/>
        </w:rPr>
        <w:t xml:space="preserve"> bold text does none of this.</w:t>
      </w:r>
    </w:p>
    <w:p w14:paraId="37F4FC17" w14:textId="77777777" w:rsidR="00182D04" w:rsidRPr="00751540" w:rsidRDefault="003E6956" w:rsidP="005B0E4F">
      <w:pPr>
        <w:keepLines/>
        <w:overflowPunct/>
        <w:autoSpaceDE/>
        <w:autoSpaceDN/>
        <w:adjustRightInd/>
        <w:spacing w:after="480"/>
        <w:textAlignment w:val="auto"/>
        <w:rPr>
          <w:szCs w:val="24"/>
        </w:rPr>
      </w:pPr>
      <w:r>
        <w:rPr>
          <w:szCs w:val="24"/>
          <w:highlight w:val="lightGray"/>
        </w:rPr>
        <w:t xml:space="preserve">Home &gt; Styles: Heading 1, 2, 3, never skipping a level. Check your outline in View &gt; Navigation Pane. Section 2 of </w:t>
      </w:r>
      <w:hyperlink r:id="rId27">
        <w:r>
          <w:rPr>
            <w:color w:val="0F4C81"/>
            <w:szCs w:val="24"/>
            <w:highlight w:val="lightGray"/>
            <w:u w:val="single"/>
          </w:rPr>
          <w:t>the Word guide</w:t>
        </w:r>
      </w:hyperlink>
      <w:r>
        <w:rPr>
          <w:szCs w:val="24"/>
          <w:highlight w:val="lightGray"/>
        </w:rPr>
        <w:t>. — End of Instructions.</w:t>
      </w:r>
    </w:p>
    <w:p w14:paraId="4C77D785" w14:textId="77777777" w:rsidR="00BB3333" w:rsidRPr="00D32B98" w:rsidRDefault="00235B3F" w:rsidP="003E6A4C">
      <w:pPr>
        <w:pStyle w:val="Heading1"/>
        <w:rPr>
          <w:highlight w:val="green"/>
        </w:rPr>
      </w:pPr>
      <w:bookmarkStart w:id="43" w:name="_Toc1786357354"/>
      <w:bookmarkStart w:id="44" w:name="_Toc241844174"/>
      <w:r w:rsidRPr="34DC0112">
        <w:rPr>
          <w:rFonts w:eastAsia="Arial"/>
        </w:rPr>
        <w:lastRenderedPageBreak/>
        <w:t xml:space="preserve">CHAPTER 5 </w:t>
      </w:r>
      <w:r w:rsidR="002052D7" w:rsidRPr="34DC0112">
        <w:rPr>
          <w:rFonts w:eastAsia="Arial"/>
        </w:rPr>
        <w:t>-</w:t>
      </w:r>
      <w:r w:rsidRPr="34DC0112">
        <w:rPr>
          <w:rFonts w:eastAsia="Arial"/>
        </w:rPr>
        <w:t xml:space="preserve"> </w:t>
      </w:r>
      <w:r w:rsidR="002052D7" w:rsidRPr="34DC0112">
        <w:rPr>
          <w:rFonts w:eastAsia="Arial"/>
          <w:highlight w:val="green"/>
        </w:rPr>
        <w:t xml:space="preserve">EDIT </w:t>
      </w:r>
      <w:r w:rsidR="002052D7" w:rsidRPr="34DC0112">
        <w:rPr>
          <w:highlight w:val="green"/>
        </w:rPr>
        <w:t xml:space="preserve">— </w:t>
      </w:r>
      <w:r w:rsidRPr="34DC0112">
        <w:rPr>
          <w:highlight w:val="green"/>
        </w:rPr>
        <w:t>CHAPTER TITLE</w:t>
      </w:r>
      <w:r w:rsidR="002052D7" w:rsidRPr="34DC0112">
        <w:rPr>
          <w:highlight w:val="green"/>
        </w:rPr>
        <w:t xml:space="preserve"> — END EDIT</w:t>
      </w:r>
      <w:bookmarkEnd w:id="43"/>
      <w:bookmarkEnd w:id="44"/>
    </w:p>
    <w:p w14:paraId="2C93E900" w14:textId="77777777" w:rsidR="0055214F" w:rsidRDefault="002052D7" w:rsidP="0055214F">
      <w:pPr>
        <w:keepLines/>
        <w:widowControl w:val="0"/>
        <w:spacing w:after="480"/>
        <w:ind w:firstLine="0"/>
        <w:jc w:val="center"/>
        <w:rPr>
          <w:szCs w:val="24"/>
          <w:highlight w:val="lightGray"/>
        </w:rPr>
      </w:pPr>
      <w:r w:rsidRPr="002052D7">
        <w:rPr>
          <w:szCs w:val="24"/>
          <w:highlight w:val="lightGray"/>
        </w:rPr>
        <w:t>INSTRUCTIONS — Delete before submission.</w:t>
      </w:r>
    </w:p>
    <w:p w14:paraId="415E7D1E" w14:textId="5C60AF7F" w:rsidR="002052D7" w:rsidRDefault="002052D7" w:rsidP="0055214F">
      <w:pPr>
        <w:keepLines/>
        <w:widowControl w:val="0"/>
        <w:spacing w:after="480"/>
        <w:rPr>
          <w:szCs w:val="24"/>
        </w:rPr>
      </w:pPr>
      <w:r w:rsidRPr="002052D7">
        <w:rPr>
          <w:szCs w:val="24"/>
          <w:highlight w:val="lightGray"/>
        </w:rPr>
        <w:t xml:space="preserve">Copy this page if your </w:t>
      </w:r>
      <w:r w:rsidR="00583848">
        <w:rPr>
          <w:szCs w:val="24"/>
          <w:highlight w:val="lightGray"/>
        </w:rPr>
        <w:t xml:space="preserve">capstone </w:t>
      </w:r>
      <w:r w:rsidR="005B6DE3">
        <w:rPr>
          <w:szCs w:val="24"/>
          <w:highlight w:val="lightGray"/>
        </w:rPr>
        <w:t>project</w:t>
      </w:r>
      <w:r w:rsidRPr="002052D7">
        <w:rPr>
          <w:szCs w:val="24"/>
          <w:highlight w:val="lightGray"/>
        </w:rPr>
        <w:t xml:space="preserve"> has more than five chapters. — End of Instructions.</w:t>
      </w:r>
    </w:p>
    <w:p w14:paraId="60F2B2C0" w14:textId="77777777" w:rsidR="00BB3333" w:rsidRPr="00F74919" w:rsidRDefault="002052D7" w:rsidP="003E6A4C">
      <w:pPr>
        <w:pStyle w:val="Heading1"/>
      </w:pPr>
      <w:bookmarkStart w:id="45" w:name="_Toc418548334"/>
      <w:bookmarkStart w:id="46" w:name="_Toc241844175"/>
      <w:r w:rsidRPr="00F74919">
        <w:lastRenderedPageBreak/>
        <w:t>EXHIBITS</w:t>
      </w:r>
      <w:bookmarkEnd w:id="45"/>
      <w:bookmarkEnd w:id="46"/>
    </w:p>
    <w:p w14:paraId="59C05B32" w14:textId="77777777" w:rsidR="009B4CF5" w:rsidRPr="00751540" w:rsidRDefault="00DE6E1A" w:rsidP="00037AF2">
      <w:pPr>
        <w:widowControl w:val="0"/>
        <w:overflowPunct/>
        <w:autoSpaceDE/>
        <w:autoSpaceDN/>
        <w:adjustRightInd/>
        <w:spacing w:after="480"/>
        <w:ind w:firstLine="0"/>
        <w:jc w:val="center"/>
        <w:textAlignment w:val="auto"/>
        <w:rPr>
          <w:szCs w:val="24"/>
        </w:rPr>
      </w:pPr>
      <w:r w:rsidRPr="00751540">
        <w:rPr>
          <w:szCs w:val="24"/>
          <w:highlight w:val="lightGray"/>
        </w:rPr>
        <w:t xml:space="preserve">INSTRUCTIONS — Delete </w:t>
      </w:r>
      <w:r w:rsidR="002052D7">
        <w:rPr>
          <w:szCs w:val="24"/>
          <w:highlight w:val="lightGray"/>
        </w:rPr>
        <w:t>before submission.</w:t>
      </w:r>
    </w:p>
    <w:p w14:paraId="43777923" w14:textId="6A46477C" w:rsidR="007035B7" w:rsidRPr="00751540" w:rsidRDefault="00BB3333" w:rsidP="00037AF2">
      <w:pPr>
        <w:widowControl w:val="0"/>
        <w:overflowPunct/>
        <w:autoSpaceDE/>
        <w:autoSpaceDN/>
        <w:adjustRightInd/>
        <w:spacing w:after="480"/>
        <w:textAlignment w:val="auto"/>
        <w:rPr>
          <w:szCs w:val="24"/>
        </w:rPr>
      </w:pPr>
      <w:r w:rsidRPr="00751540">
        <w:rPr>
          <w:szCs w:val="24"/>
          <w:highlight w:val="lightGray"/>
        </w:rPr>
        <w:t xml:space="preserve">Only needed if you are gathering all tables and figures together after the body of the </w:t>
      </w:r>
      <w:r w:rsidR="00583848">
        <w:rPr>
          <w:szCs w:val="24"/>
          <w:highlight w:val="lightGray"/>
        </w:rPr>
        <w:t xml:space="preserve">capstone </w:t>
      </w:r>
      <w:r w:rsidR="005B6DE3">
        <w:rPr>
          <w:szCs w:val="24"/>
          <w:highlight w:val="lightGray"/>
        </w:rPr>
        <w:t>project</w:t>
      </w:r>
      <w:r w:rsidRPr="00751540">
        <w:rPr>
          <w:szCs w:val="24"/>
          <w:highlight w:val="lightGray"/>
        </w:rPr>
        <w:t>. If you are not, delete the section.</w:t>
      </w:r>
    </w:p>
    <w:p w14:paraId="596F03BD" w14:textId="77777777" w:rsidR="00A62ED5" w:rsidRPr="00751540" w:rsidRDefault="00D94E94" w:rsidP="00037AF2">
      <w:pPr>
        <w:widowControl w:val="0"/>
        <w:overflowPunct/>
        <w:autoSpaceDE/>
        <w:autoSpaceDN/>
        <w:adjustRightInd/>
        <w:spacing w:after="480"/>
        <w:textAlignment w:val="auto"/>
        <w:rPr>
          <w:szCs w:val="24"/>
        </w:rPr>
      </w:pPr>
      <w:r w:rsidRPr="007C0369">
        <w:rPr>
          <w:szCs w:val="24"/>
          <w:highlight w:val="lightGray"/>
        </w:rPr>
        <w:t xml:space="preserve">Do not </w:t>
      </w:r>
      <w:r w:rsidR="00281173" w:rsidRPr="007C0369">
        <w:rPr>
          <w:szCs w:val="24"/>
          <w:highlight w:val="lightGray"/>
        </w:rPr>
        <w:t>use the ‘Insert Caption’ tool for items</w:t>
      </w:r>
      <w:r w:rsidR="00832246" w:rsidRPr="007C0369">
        <w:rPr>
          <w:szCs w:val="24"/>
          <w:highlight w:val="lightGray"/>
        </w:rPr>
        <w:t xml:space="preserve"> in this section</w:t>
      </w:r>
      <w:r w:rsidR="00455EB5" w:rsidRPr="007C0369">
        <w:rPr>
          <w:szCs w:val="24"/>
          <w:highlight w:val="lightGray"/>
        </w:rPr>
        <w:t xml:space="preserve">. Instead, </w:t>
      </w:r>
      <w:r w:rsidR="00BA7949" w:rsidRPr="007C0369">
        <w:rPr>
          <w:szCs w:val="24"/>
          <w:highlight w:val="lightGray"/>
        </w:rPr>
        <w:t xml:space="preserve">simply type the title for the figures or tables and </w:t>
      </w:r>
      <w:r w:rsidR="00B355B0" w:rsidRPr="007C0369">
        <w:rPr>
          <w:szCs w:val="24"/>
          <w:highlight w:val="lightGray"/>
        </w:rPr>
        <w:t xml:space="preserve">apply the </w:t>
      </w:r>
      <w:r w:rsidR="0047419B">
        <w:rPr>
          <w:szCs w:val="24"/>
          <w:highlight w:val="lightGray"/>
        </w:rPr>
        <w:t>H</w:t>
      </w:r>
      <w:r w:rsidR="00B355B0" w:rsidRPr="007C0369">
        <w:rPr>
          <w:szCs w:val="24"/>
          <w:highlight w:val="lightGray"/>
        </w:rPr>
        <w:t xml:space="preserve">eading 2 style so that the list </w:t>
      </w:r>
      <w:r w:rsidR="002116EE" w:rsidRPr="007C0369">
        <w:rPr>
          <w:szCs w:val="24"/>
          <w:highlight w:val="lightGray"/>
        </w:rPr>
        <w:t xml:space="preserve">appears on the TABLE OF CONTENTS PAGE. </w:t>
      </w:r>
      <w:r w:rsidR="00F5383A">
        <w:rPr>
          <w:szCs w:val="24"/>
          <w:highlight w:val="lightGray"/>
        </w:rPr>
        <w:t xml:space="preserve">If </w:t>
      </w:r>
      <w:proofErr w:type="gramStart"/>
      <w:r w:rsidR="00F5383A">
        <w:rPr>
          <w:szCs w:val="24"/>
          <w:highlight w:val="lightGray"/>
        </w:rPr>
        <w:t>al</w:t>
      </w:r>
      <w:r w:rsidR="00A43CF1">
        <w:rPr>
          <w:szCs w:val="24"/>
          <w:highlight w:val="lightGray"/>
        </w:rPr>
        <w:t>l of</w:t>
      </w:r>
      <w:proofErr w:type="gramEnd"/>
      <w:r w:rsidR="00A43CF1">
        <w:rPr>
          <w:szCs w:val="24"/>
          <w:highlight w:val="lightGray"/>
        </w:rPr>
        <w:t xml:space="preserve"> your </w:t>
      </w:r>
      <w:r w:rsidR="00474193">
        <w:rPr>
          <w:szCs w:val="24"/>
          <w:highlight w:val="lightGray"/>
        </w:rPr>
        <w:t xml:space="preserve">tables and figures </w:t>
      </w:r>
      <w:proofErr w:type="gramStart"/>
      <w:r w:rsidR="00474193">
        <w:rPr>
          <w:szCs w:val="24"/>
          <w:highlight w:val="lightGray"/>
        </w:rPr>
        <w:t xml:space="preserve">are located </w:t>
      </w:r>
      <w:r w:rsidR="00B62616">
        <w:rPr>
          <w:szCs w:val="24"/>
          <w:highlight w:val="lightGray"/>
        </w:rPr>
        <w:t>in</w:t>
      </w:r>
      <w:proofErr w:type="gramEnd"/>
      <w:r w:rsidR="00B62616">
        <w:rPr>
          <w:szCs w:val="24"/>
          <w:highlight w:val="lightGray"/>
        </w:rPr>
        <w:t xml:space="preserve"> this section</w:t>
      </w:r>
      <w:r w:rsidR="00413AF0" w:rsidRPr="007C0369">
        <w:rPr>
          <w:szCs w:val="24"/>
          <w:highlight w:val="lightGray"/>
        </w:rPr>
        <w:t xml:space="preserve">, just delete the LIST OF TABLES AND LIST OF FIGURES </w:t>
      </w:r>
      <w:r w:rsidR="00AB1280" w:rsidRPr="007C0369">
        <w:rPr>
          <w:szCs w:val="24"/>
          <w:highlight w:val="lightGray"/>
        </w:rPr>
        <w:t>pages.</w:t>
      </w:r>
    </w:p>
    <w:p w14:paraId="12EF4334" w14:textId="77777777" w:rsidR="003C2D9B" w:rsidRPr="00751540" w:rsidRDefault="003C2D9B" w:rsidP="00037AF2">
      <w:pPr>
        <w:widowControl w:val="0"/>
        <w:overflowPunct/>
        <w:autoSpaceDE/>
        <w:autoSpaceDN/>
        <w:adjustRightInd/>
        <w:spacing w:after="480"/>
        <w:textAlignment w:val="auto"/>
        <w:rPr>
          <w:szCs w:val="24"/>
        </w:rPr>
      </w:pPr>
      <w:r w:rsidRPr="00751540">
        <w:rPr>
          <w:szCs w:val="24"/>
          <w:highlight w:val="lightGray"/>
        </w:rPr>
        <w:t>Give each item title a Heading 2 style so it reaches the contents page, then click Update Table. You are building this list from headings, not with the List of Figures tool.</w:t>
      </w:r>
    </w:p>
    <w:p w14:paraId="7FF1D7B0" w14:textId="77777777" w:rsidR="00751540" w:rsidRDefault="001540DB" w:rsidP="00037AF2">
      <w:pPr>
        <w:keepLines/>
        <w:widowControl w:val="0"/>
        <w:overflowPunct/>
        <w:autoSpaceDE/>
        <w:autoSpaceDN/>
        <w:adjustRightInd/>
        <w:spacing w:after="480"/>
        <w:textAlignment w:val="auto"/>
        <w:rPr>
          <w:szCs w:val="24"/>
        </w:rPr>
      </w:pPr>
      <w:r w:rsidRPr="00751540">
        <w:rPr>
          <w:szCs w:val="24"/>
          <w:highlight w:val="lightGray"/>
        </w:rPr>
        <w:t>Keep an item title and the item itself on the same page. Use a page or section break if you need to.</w:t>
      </w:r>
      <w:r w:rsidR="002052D7">
        <w:rPr>
          <w:szCs w:val="24"/>
          <w:highlight w:val="lightGray"/>
        </w:rPr>
        <w:t xml:space="preserve"> </w:t>
      </w:r>
      <w:r w:rsidR="002052D7" w:rsidRPr="00E63BF6">
        <w:rPr>
          <w:rFonts w:cs="Arial"/>
          <w:szCs w:val="24"/>
          <w:highlight w:val="lightGray"/>
        </w:rPr>
        <w:t>—</w:t>
      </w:r>
      <w:r w:rsidR="002052D7">
        <w:rPr>
          <w:rFonts w:cs="Arial"/>
          <w:szCs w:val="24"/>
          <w:highlight w:val="lightGray"/>
        </w:rPr>
        <w:t xml:space="preserve"> End of Instructions.</w:t>
      </w:r>
    </w:p>
    <w:p w14:paraId="7BEC64CF" w14:textId="77777777" w:rsidR="00CE3788" w:rsidRDefault="00DA6ACA" w:rsidP="00E10A6A">
      <w:pPr>
        <w:pStyle w:val="Heading2"/>
        <w:spacing w:before="1440"/>
      </w:pPr>
      <w:bookmarkStart w:id="47" w:name="_Toc1630942778"/>
      <w:bookmarkStart w:id="48" w:name="_Toc241844176"/>
      <w:r>
        <w:lastRenderedPageBreak/>
        <w:t>Figure 1. Love Cats</w:t>
      </w:r>
      <w:bookmarkEnd w:id="47"/>
      <w:bookmarkEnd w:id="48"/>
    </w:p>
    <w:p w14:paraId="36E44C5D" w14:textId="77777777" w:rsidR="00DA6ACA" w:rsidRPr="00DA6ACA" w:rsidRDefault="00DA6ACA" w:rsidP="00CE3788">
      <w:r>
        <w:rPr>
          <w:noProof/>
        </w:rPr>
        <w:t xml:space="preserve"> </w:t>
      </w:r>
      <w:r>
        <w:rPr>
          <w:noProof/>
        </w:rPr>
        <w:drawing>
          <wp:inline distT="0" distB="0" distL="0" distR="0" wp14:anchorId="2BFFD56B" wp14:editId="4BF8CE36">
            <wp:extent cx="3025332" cy="2268029"/>
            <wp:effectExtent l="0" t="0" r="3810" b="0"/>
            <wp:docPr id="730521514" name="Picture 1" descr="Two cats walk side by side with their tails curving together into a heart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65270" name="Picture 1883965270" descr="Cats making tail hear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73661" cy="2304260"/>
                    </a:xfrm>
                    <a:prstGeom prst="rect">
                      <a:avLst/>
                    </a:prstGeom>
                  </pic:spPr>
                </pic:pic>
              </a:graphicData>
            </a:graphic>
          </wp:inline>
        </w:drawing>
      </w:r>
    </w:p>
    <w:p w14:paraId="6F526CAA" w14:textId="77777777" w:rsidR="00E1186D" w:rsidRPr="00CE3788" w:rsidRDefault="00DA6ACA" w:rsidP="003E6A4C">
      <w:pPr>
        <w:pStyle w:val="Heading2"/>
      </w:pPr>
      <w:bookmarkStart w:id="49" w:name="_Toc334136847"/>
      <w:bookmarkStart w:id="50" w:name="_Toc241844177"/>
      <w:r>
        <w:t>Table 1. Tea Party</w:t>
      </w:r>
      <w:bookmarkEnd w:id="49"/>
      <w:bookmarkEnd w:id="50"/>
    </w:p>
    <w:tbl>
      <w:tblPr>
        <w:tblStyle w:val="TableGrid"/>
        <w:tblW w:w="0" w:type="auto"/>
        <w:tblLook w:val="04A0" w:firstRow="1" w:lastRow="0" w:firstColumn="1" w:lastColumn="0" w:noHBand="0" w:noVBand="1"/>
        <w:tblCaption w:val="My Tea Party Arrangements"/>
        <w:tblDescription w:val="Each tea-party guest’s seat assignment, preferred beverage, and hat colour."/>
      </w:tblPr>
      <w:tblGrid>
        <w:gridCol w:w="2337"/>
        <w:gridCol w:w="2346"/>
        <w:gridCol w:w="2340"/>
        <w:gridCol w:w="2327"/>
      </w:tblGrid>
      <w:tr w:rsidR="00E1186D" w:rsidRPr="00BB3333" w14:paraId="37923257" w14:textId="77777777">
        <w:trPr>
          <w:tblHeader/>
        </w:trPr>
        <w:tc>
          <w:tcPr>
            <w:tcW w:w="2337" w:type="dxa"/>
          </w:tcPr>
          <w:p w14:paraId="481FB0A4" w14:textId="77777777" w:rsidR="00E1186D" w:rsidRPr="001866C4" w:rsidRDefault="00E1186D" w:rsidP="004A166D">
            <w:pPr>
              <w:spacing w:before="120" w:after="240"/>
              <w:ind w:firstLine="0"/>
              <w:rPr>
                <w:rFonts w:eastAsia="Times New Roman" w:cs="Times New Roman"/>
                <w:b/>
                <w:bCs/>
                <w:szCs w:val="24"/>
              </w:rPr>
            </w:pPr>
            <w:r w:rsidRPr="001866C4">
              <w:rPr>
                <w:rFonts w:eastAsia="Times New Roman" w:cs="Times New Roman"/>
                <w:b/>
                <w:bCs/>
                <w:szCs w:val="24"/>
              </w:rPr>
              <w:t>Name</w:t>
            </w:r>
          </w:p>
        </w:tc>
        <w:tc>
          <w:tcPr>
            <w:tcW w:w="2346" w:type="dxa"/>
          </w:tcPr>
          <w:p w14:paraId="02C8593A" w14:textId="77777777" w:rsidR="00E1186D" w:rsidRPr="001866C4" w:rsidRDefault="00E1186D" w:rsidP="004A166D">
            <w:pPr>
              <w:spacing w:before="120" w:after="240" w:line="240" w:lineRule="auto"/>
              <w:ind w:hanging="14"/>
              <w:rPr>
                <w:rFonts w:eastAsia="Times New Roman" w:cs="Times New Roman"/>
                <w:b/>
                <w:bCs/>
                <w:szCs w:val="24"/>
              </w:rPr>
            </w:pPr>
            <w:r w:rsidRPr="001866C4">
              <w:rPr>
                <w:rFonts w:eastAsia="Times New Roman" w:cs="Times New Roman"/>
                <w:b/>
                <w:bCs/>
                <w:szCs w:val="24"/>
              </w:rPr>
              <w:t>Seat Assignment</w:t>
            </w:r>
          </w:p>
        </w:tc>
        <w:tc>
          <w:tcPr>
            <w:tcW w:w="2340" w:type="dxa"/>
          </w:tcPr>
          <w:p w14:paraId="5B13AAC9" w14:textId="77777777" w:rsidR="00E1186D" w:rsidRPr="001866C4" w:rsidRDefault="00E1186D" w:rsidP="004A166D">
            <w:pPr>
              <w:spacing w:before="120" w:after="240" w:line="240" w:lineRule="auto"/>
              <w:ind w:firstLine="0"/>
              <w:rPr>
                <w:rFonts w:eastAsia="Times New Roman" w:cs="Times New Roman"/>
                <w:b/>
                <w:bCs/>
                <w:szCs w:val="24"/>
              </w:rPr>
            </w:pPr>
            <w:r w:rsidRPr="001866C4">
              <w:rPr>
                <w:rFonts w:eastAsia="Times New Roman" w:cs="Times New Roman"/>
                <w:b/>
                <w:bCs/>
                <w:szCs w:val="24"/>
              </w:rPr>
              <w:t>Preferred Beverage</w:t>
            </w:r>
          </w:p>
        </w:tc>
        <w:tc>
          <w:tcPr>
            <w:tcW w:w="2327" w:type="dxa"/>
          </w:tcPr>
          <w:p w14:paraId="1C8BBB03" w14:textId="77777777" w:rsidR="00E1186D" w:rsidRPr="001866C4" w:rsidRDefault="00E1186D" w:rsidP="004A166D">
            <w:pPr>
              <w:spacing w:before="120" w:after="240" w:line="240" w:lineRule="auto"/>
              <w:ind w:hanging="29"/>
              <w:rPr>
                <w:rFonts w:eastAsia="Times New Roman" w:cs="Times New Roman"/>
                <w:b/>
                <w:bCs/>
                <w:szCs w:val="24"/>
              </w:rPr>
            </w:pPr>
            <w:r w:rsidRPr="001866C4">
              <w:rPr>
                <w:rFonts w:eastAsia="Times New Roman" w:cs="Times New Roman"/>
                <w:b/>
                <w:bCs/>
                <w:szCs w:val="24"/>
              </w:rPr>
              <w:t>Color of Hat</w:t>
            </w:r>
          </w:p>
        </w:tc>
      </w:tr>
      <w:tr w:rsidR="00E1186D" w:rsidRPr="00BB3333" w14:paraId="18A92E36" w14:textId="77777777" w:rsidTr="00E63BF6">
        <w:trPr>
          <w:trHeight w:val="470"/>
        </w:trPr>
        <w:tc>
          <w:tcPr>
            <w:tcW w:w="2337" w:type="dxa"/>
          </w:tcPr>
          <w:p w14:paraId="7EA1FBAF" w14:textId="77777777" w:rsidR="00E1186D" w:rsidRPr="00BB3333" w:rsidRDefault="00E1186D">
            <w:pPr>
              <w:spacing w:before="120"/>
              <w:ind w:firstLine="0"/>
              <w:rPr>
                <w:rFonts w:eastAsia="Times New Roman" w:cs="Times New Roman"/>
                <w:szCs w:val="24"/>
              </w:rPr>
            </w:pPr>
            <w:r>
              <w:rPr>
                <w:rFonts w:eastAsia="Times New Roman" w:cs="Times New Roman"/>
                <w:szCs w:val="24"/>
              </w:rPr>
              <w:t>Mittens</w:t>
            </w:r>
          </w:p>
        </w:tc>
        <w:tc>
          <w:tcPr>
            <w:tcW w:w="2346" w:type="dxa"/>
          </w:tcPr>
          <w:p w14:paraId="27415EBD" w14:textId="77777777" w:rsidR="00E1186D" w:rsidRPr="00BB3333" w:rsidRDefault="00E1186D" w:rsidP="001866C4">
            <w:pPr>
              <w:spacing w:before="120" w:line="240" w:lineRule="auto"/>
              <w:ind w:firstLine="0"/>
              <w:rPr>
                <w:rFonts w:eastAsia="Times New Roman" w:cs="Times New Roman"/>
                <w:szCs w:val="24"/>
              </w:rPr>
            </w:pPr>
            <w:r>
              <w:rPr>
                <w:rFonts w:eastAsia="Times New Roman" w:cs="Times New Roman"/>
                <w:szCs w:val="24"/>
              </w:rPr>
              <w:t>Head of table</w:t>
            </w:r>
          </w:p>
        </w:tc>
        <w:tc>
          <w:tcPr>
            <w:tcW w:w="2340" w:type="dxa"/>
          </w:tcPr>
          <w:p w14:paraId="11DC3D5F" w14:textId="77777777" w:rsidR="00E1186D" w:rsidRPr="00BB3333" w:rsidRDefault="00E1186D">
            <w:pPr>
              <w:spacing w:before="120"/>
              <w:ind w:firstLine="0"/>
              <w:rPr>
                <w:rFonts w:eastAsia="Times New Roman" w:cs="Times New Roman"/>
                <w:szCs w:val="24"/>
              </w:rPr>
            </w:pPr>
            <w:r>
              <w:rPr>
                <w:rFonts w:eastAsia="Times New Roman" w:cs="Times New Roman"/>
                <w:szCs w:val="24"/>
              </w:rPr>
              <w:t>cream</w:t>
            </w:r>
          </w:p>
        </w:tc>
        <w:tc>
          <w:tcPr>
            <w:tcW w:w="2327" w:type="dxa"/>
          </w:tcPr>
          <w:p w14:paraId="492B2EA4" w14:textId="77777777" w:rsidR="00E1186D" w:rsidRPr="00BB3333" w:rsidRDefault="00E1186D">
            <w:pPr>
              <w:spacing w:before="120"/>
              <w:ind w:firstLine="0"/>
              <w:rPr>
                <w:rFonts w:eastAsia="Times New Roman" w:cs="Times New Roman"/>
                <w:szCs w:val="24"/>
              </w:rPr>
            </w:pPr>
            <w:r>
              <w:rPr>
                <w:rFonts w:eastAsia="Times New Roman" w:cs="Times New Roman"/>
                <w:szCs w:val="24"/>
              </w:rPr>
              <w:t>yellow</w:t>
            </w:r>
          </w:p>
        </w:tc>
      </w:tr>
      <w:tr w:rsidR="00E1186D" w:rsidRPr="00BB3333" w14:paraId="5F33F597" w14:textId="77777777" w:rsidTr="00E63BF6">
        <w:tc>
          <w:tcPr>
            <w:tcW w:w="2337" w:type="dxa"/>
          </w:tcPr>
          <w:p w14:paraId="2D5E7EEC" w14:textId="77777777" w:rsidR="00E1186D" w:rsidRPr="00BB3333" w:rsidRDefault="00E1186D">
            <w:pPr>
              <w:spacing w:before="120"/>
              <w:ind w:firstLine="0"/>
              <w:rPr>
                <w:rFonts w:eastAsia="Times New Roman" w:cs="Times New Roman"/>
                <w:szCs w:val="24"/>
              </w:rPr>
            </w:pPr>
            <w:r>
              <w:rPr>
                <w:rFonts w:eastAsia="Times New Roman" w:cs="Times New Roman"/>
                <w:szCs w:val="24"/>
              </w:rPr>
              <w:t>Honey Boy</w:t>
            </w:r>
          </w:p>
        </w:tc>
        <w:tc>
          <w:tcPr>
            <w:tcW w:w="2346" w:type="dxa"/>
          </w:tcPr>
          <w:p w14:paraId="1D37EB25" w14:textId="77777777" w:rsidR="00E1186D" w:rsidRPr="00BB3333" w:rsidRDefault="00E1186D">
            <w:pPr>
              <w:spacing w:before="120"/>
              <w:ind w:firstLine="0"/>
              <w:rPr>
                <w:rFonts w:eastAsia="Times New Roman" w:cs="Times New Roman"/>
                <w:szCs w:val="24"/>
              </w:rPr>
            </w:pPr>
            <w:r>
              <w:rPr>
                <w:rFonts w:eastAsia="Times New Roman" w:cs="Times New Roman"/>
                <w:szCs w:val="24"/>
              </w:rPr>
              <w:t>Left side</w:t>
            </w:r>
          </w:p>
        </w:tc>
        <w:tc>
          <w:tcPr>
            <w:tcW w:w="2340" w:type="dxa"/>
          </w:tcPr>
          <w:p w14:paraId="0544A1E4" w14:textId="77777777" w:rsidR="00E1186D" w:rsidRPr="00BB3333" w:rsidRDefault="00E1186D">
            <w:pPr>
              <w:spacing w:before="120"/>
              <w:ind w:firstLine="0"/>
              <w:rPr>
                <w:rFonts w:eastAsia="Times New Roman" w:cs="Times New Roman"/>
                <w:szCs w:val="24"/>
              </w:rPr>
            </w:pPr>
            <w:r>
              <w:rPr>
                <w:rFonts w:eastAsia="Times New Roman" w:cs="Times New Roman"/>
                <w:szCs w:val="24"/>
              </w:rPr>
              <w:t>broth</w:t>
            </w:r>
          </w:p>
        </w:tc>
        <w:tc>
          <w:tcPr>
            <w:tcW w:w="2327" w:type="dxa"/>
          </w:tcPr>
          <w:p w14:paraId="35036B31" w14:textId="77777777" w:rsidR="00E1186D" w:rsidRPr="00BB3333" w:rsidRDefault="00E1186D">
            <w:pPr>
              <w:spacing w:before="120"/>
              <w:ind w:firstLine="0"/>
              <w:rPr>
                <w:rFonts w:eastAsia="Times New Roman" w:cs="Times New Roman"/>
                <w:szCs w:val="24"/>
              </w:rPr>
            </w:pPr>
            <w:r>
              <w:rPr>
                <w:rFonts w:eastAsia="Times New Roman" w:cs="Times New Roman"/>
                <w:szCs w:val="24"/>
              </w:rPr>
              <w:t>green</w:t>
            </w:r>
          </w:p>
        </w:tc>
      </w:tr>
      <w:tr w:rsidR="00E1186D" w:rsidRPr="00BB3333" w14:paraId="180B739C" w14:textId="77777777" w:rsidTr="00E63BF6">
        <w:tc>
          <w:tcPr>
            <w:tcW w:w="2337" w:type="dxa"/>
          </w:tcPr>
          <w:p w14:paraId="676183EF" w14:textId="77777777" w:rsidR="00E1186D" w:rsidRPr="00BB3333" w:rsidRDefault="00E1186D">
            <w:pPr>
              <w:spacing w:before="120"/>
              <w:ind w:firstLine="0"/>
              <w:rPr>
                <w:rFonts w:eastAsia="Times New Roman" w:cs="Times New Roman"/>
                <w:szCs w:val="24"/>
              </w:rPr>
            </w:pPr>
            <w:r>
              <w:rPr>
                <w:rFonts w:eastAsia="Times New Roman" w:cs="Times New Roman"/>
                <w:szCs w:val="24"/>
              </w:rPr>
              <w:t>Snowball</w:t>
            </w:r>
          </w:p>
        </w:tc>
        <w:tc>
          <w:tcPr>
            <w:tcW w:w="2346" w:type="dxa"/>
          </w:tcPr>
          <w:p w14:paraId="230F5F1D" w14:textId="77777777" w:rsidR="00E1186D" w:rsidRPr="00BB3333" w:rsidRDefault="00E1186D">
            <w:pPr>
              <w:spacing w:before="120"/>
              <w:ind w:firstLine="0"/>
              <w:rPr>
                <w:rFonts w:eastAsia="Times New Roman" w:cs="Times New Roman"/>
                <w:szCs w:val="24"/>
              </w:rPr>
            </w:pPr>
            <w:r>
              <w:rPr>
                <w:rFonts w:eastAsia="Times New Roman" w:cs="Times New Roman"/>
                <w:szCs w:val="24"/>
              </w:rPr>
              <w:t>Right side</w:t>
            </w:r>
          </w:p>
        </w:tc>
        <w:tc>
          <w:tcPr>
            <w:tcW w:w="2340" w:type="dxa"/>
          </w:tcPr>
          <w:p w14:paraId="1FC0959B" w14:textId="77777777" w:rsidR="00E1186D" w:rsidRPr="00BB3333" w:rsidRDefault="00E1186D">
            <w:pPr>
              <w:spacing w:before="120"/>
              <w:ind w:firstLine="0"/>
              <w:rPr>
                <w:rFonts w:eastAsia="Times New Roman" w:cs="Times New Roman"/>
                <w:szCs w:val="24"/>
              </w:rPr>
            </w:pPr>
            <w:r>
              <w:rPr>
                <w:rFonts w:eastAsia="Times New Roman" w:cs="Times New Roman"/>
                <w:szCs w:val="24"/>
              </w:rPr>
              <w:t>water</w:t>
            </w:r>
          </w:p>
        </w:tc>
        <w:tc>
          <w:tcPr>
            <w:tcW w:w="2327" w:type="dxa"/>
          </w:tcPr>
          <w:p w14:paraId="3A382C62" w14:textId="77777777" w:rsidR="00E1186D" w:rsidRPr="00BB3333" w:rsidRDefault="00E1186D">
            <w:pPr>
              <w:spacing w:before="120"/>
              <w:ind w:firstLine="0"/>
              <w:rPr>
                <w:rFonts w:eastAsia="Times New Roman" w:cs="Times New Roman"/>
                <w:szCs w:val="24"/>
              </w:rPr>
            </w:pPr>
            <w:r>
              <w:rPr>
                <w:rFonts w:eastAsia="Times New Roman" w:cs="Times New Roman"/>
                <w:szCs w:val="24"/>
              </w:rPr>
              <w:t>pink</w:t>
            </w:r>
          </w:p>
        </w:tc>
      </w:tr>
    </w:tbl>
    <w:p w14:paraId="0A5EF081" w14:textId="77777777" w:rsidR="002052D7" w:rsidRPr="004306F5" w:rsidRDefault="437B1FD2" w:rsidP="004306F5">
      <w:pPr>
        <w:widowControl w:val="0"/>
        <w:overflowPunct/>
        <w:autoSpaceDE/>
        <w:autoSpaceDN/>
        <w:adjustRightInd/>
        <w:spacing w:before="480" w:after="480"/>
        <w:ind w:firstLine="0"/>
        <w:jc w:val="center"/>
        <w:textAlignment w:val="auto"/>
        <w:rPr>
          <w:rFonts w:cs="Arial"/>
        </w:rPr>
      </w:pPr>
      <w:r w:rsidRPr="004306F5">
        <w:rPr>
          <w:highlight w:val="lightGray"/>
        </w:rPr>
        <w:t xml:space="preserve">INSTRUCTIONS </w:t>
      </w:r>
      <w:r w:rsidRPr="004306F5">
        <w:rPr>
          <w:rFonts w:cs="Arial"/>
          <w:highlight w:val="lightGray"/>
        </w:rPr>
        <w:t>— Delete before submission.</w:t>
      </w:r>
    </w:p>
    <w:p w14:paraId="773D4D9E" w14:textId="77777777" w:rsidR="003C2D9B" w:rsidRDefault="2DDC702F" w:rsidP="00BE7BED">
      <w:pPr>
        <w:pStyle w:val="ListParagraph"/>
        <w:widowControl w:val="0"/>
        <w:overflowPunct/>
        <w:autoSpaceDE/>
        <w:autoSpaceDN/>
        <w:adjustRightInd/>
        <w:spacing w:after="480"/>
        <w:ind w:left="0"/>
        <w:contextualSpacing w:val="0"/>
        <w:textAlignment w:val="auto"/>
      </w:pPr>
      <w:r w:rsidRPr="584D84D2">
        <w:rPr>
          <w:highlight w:val="lightGray"/>
        </w:rPr>
        <w:t>For tables, set Table Properties &gt; Text Wrapping to None, then use paragraph spacing for the gap above and below.</w:t>
      </w:r>
      <w:r w:rsidR="437B1FD2" w:rsidRPr="584D84D2">
        <w:rPr>
          <w:highlight w:val="lightGray"/>
        </w:rPr>
        <w:t xml:space="preserve"> </w:t>
      </w:r>
      <w:r w:rsidR="437B1FD2" w:rsidRPr="584D84D2">
        <w:rPr>
          <w:rFonts w:cs="Arial"/>
          <w:highlight w:val="lightGray"/>
        </w:rPr>
        <w:t>— End of Instructions.</w:t>
      </w:r>
    </w:p>
    <w:bookmarkStart w:id="51" w:name="_Toc241844178" w:displacedByCustomXml="next"/>
    <w:bookmarkStart w:id="52" w:name="_Toc1626472787" w:displacedByCustomXml="next"/>
    <w:sdt>
      <w:sdtPr>
        <w:rPr>
          <w:b w:val="0"/>
          <w:caps w:val="0"/>
          <w:color w:val="auto"/>
          <w:sz w:val="24"/>
          <w:szCs w:val="24"/>
        </w:rPr>
        <w:id w:val="-972907407"/>
        <w:docPartObj>
          <w:docPartGallery w:val="Bibliographies"/>
          <w:docPartUnique/>
        </w:docPartObj>
      </w:sdtPr>
      <w:sdtEndPr/>
      <w:sdtContent>
        <w:p w14:paraId="05D78E8D" w14:textId="77777777" w:rsidR="00BB3333" w:rsidRPr="00E24338" w:rsidRDefault="0080153F" w:rsidP="13B8593A">
          <w:pPr>
            <w:pStyle w:val="Heading1"/>
            <w:rPr>
              <w:rStyle w:val="Heading1Char"/>
            </w:rPr>
          </w:pPr>
          <w:r>
            <w:t>REFERENCES</w:t>
          </w:r>
          <w:bookmarkEnd w:id="52"/>
          <w:bookmarkEnd w:id="51"/>
        </w:p>
        <w:sdt>
          <w:sdtPr>
            <w:rPr>
              <w:szCs w:val="24"/>
            </w:rPr>
            <w:id w:val="-573587230"/>
            <w:bibliography/>
          </w:sdtPr>
          <w:sdtEndPr/>
          <w:sdtContent>
            <w:p w14:paraId="39847D48" w14:textId="77777777" w:rsidR="008D3550" w:rsidRDefault="00BB3333" w:rsidP="008D3550">
              <w:pPr>
                <w:pStyle w:val="Bibliography"/>
                <w:rPr>
                  <w:noProof/>
                  <w:szCs w:val="24"/>
                </w:rPr>
              </w:pPr>
              <w:r>
                <w:rPr>
                  <w:szCs w:val="24"/>
                </w:rPr>
                <w:fldChar w:fldCharType="begin"/>
              </w:r>
              <w:r>
                <w:rPr>
                  <w:szCs w:val="24"/>
                </w:rPr>
                <w:instrText xml:space="preserve"> BIBLIOGRAPHY </w:instrText>
              </w:r>
              <w:r>
                <w:rPr>
                  <w:szCs w:val="24"/>
                </w:rPr>
                <w:fldChar w:fldCharType="separate"/>
              </w:r>
              <w:r w:rsidR="008D3550">
                <w:rPr>
                  <w:noProof/>
                </w:rPr>
                <w:t xml:space="preserve">Wappet, M. (2025). Digital Accessibility: A critical imperative for inclusive information access. </w:t>
              </w:r>
              <w:r w:rsidR="008D3550">
                <w:rPr>
                  <w:i/>
                  <w:iCs/>
                  <w:noProof/>
                </w:rPr>
                <w:t>Developmental Disabilities Network Journal</w:t>
              </w:r>
              <w:r w:rsidR="008D3550">
                <w:rPr>
                  <w:noProof/>
                </w:rPr>
                <w:t>.</w:t>
              </w:r>
            </w:p>
            <w:p w14:paraId="2AC706A1" w14:textId="77777777" w:rsidR="00BB3333" w:rsidRPr="00BB3333" w:rsidRDefault="00BB3333" w:rsidP="008D3550">
              <w:pPr>
                <w:ind w:firstLine="0"/>
                <w:rPr>
                  <w:szCs w:val="24"/>
                </w:rPr>
              </w:pPr>
              <w:r>
                <w:rPr>
                  <w:b/>
                  <w:bCs/>
                  <w:noProof/>
                  <w:szCs w:val="24"/>
                </w:rPr>
                <w:fldChar w:fldCharType="end"/>
              </w:r>
            </w:p>
          </w:sdtContent>
        </w:sdt>
      </w:sdtContent>
    </w:sdt>
    <w:p w14:paraId="30560F4D" w14:textId="77777777" w:rsidR="00BB3333" w:rsidRPr="00751540" w:rsidRDefault="00BB3333" w:rsidP="008D3550">
      <w:pPr>
        <w:spacing w:before="480"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7095DB61" w14:textId="77777777" w:rsidR="00BB3333" w:rsidRPr="00751540" w:rsidRDefault="00BB3333" w:rsidP="003E6A4C">
      <w:pPr>
        <w:pStyle w:val="Heading2"/>
        <w:rPr>
          <w:highlight w:val="lightGray"/>
        </w:rPr>
      </w:pPr>
      <w:bookmarkStart w:id="53" w:name="_Toc996418194"/>
      <w:bookmarkStart w:id="54" w:name="_Toc241844179"/>
      <w:r w:rsidRPr="34DC0112">
        <w:rPr>
          <w:highlight w:val="lightGray"/>
        </w:rPr>
        <w:t>Creating citations that will appear in the references</w:t>
      </w:r>
      <w:bookmarkEnd w:id="53"/>
      <w:bookmarkEnd w:id="54"/>
    </w:p>
    <w:p w14:paraId="400E1359" w14:textId="77777777" w:rsidR="00BB3333" w:rsidRPr="00751540" w:rsidRDefault="00BB3333" w:rsidP="00307A00">
      <w:pPr>
        <w:pStyle w:val="Heading3"/>
        <w:contextualSpacing/>
        <w:rPr>
          <w:highlight w:val="lightGray"/>
        </w:rPr>
      </w:pPr>
      <w:bookmarkStart w:id="55" w:name="_Toc689356239"/>
      <w:bookmarkStart w:id="56" w:name="_Toc241844180"/>
      <w:r w:rsidRPr="00751540">
        <w:rPr>
          <w:highlight w:val="lightGray"/>
        </w:rPr>
        <w:t>Step 1: Add your sources and citations</w:t>
      </w:r>
      <w:bookmarkEnd w:id="55"/>
      <w:bookmarkEnd w:id="56"/>
    </w:p>
    <w:p w14:paraId="77090197" w14:textId="77777777" w:rsidR="00BB3333" w:rsidRPr="00B00AE9" w:rsidRDefault="00BB3333" w:rsidP="00307A00">
      <w:pPr>
        <w:pStyle w:val="ListParagraph"/>
        <w:numPr>
          <w:ilvl w:val="0"/>
          <w:numId w:val="17"/>
        </w:numPr>
        <w:spacing w:after="480"/>
        <w:rPr>
          <w:szCs w:val="24"/>
        </w:rPr>
      </w:pPr>
      <w:r w:rsidRPr="00B00AE9">
        <w:rPr>
          <w:szCs w:val="24"/>
          <w:highlight w:val="lightGray"/>
        </w:rPr>
        <w:t>References tab &gt; Citations &amp; Bibliography. Pick the Style your program requires.</w:t>
      </w:r>
    </w:p>
    <w:p w14:paraId="2F8EE9E7" w14:textId="77777777" w:rsidR="00BB3333" w:rsidRPr="0020217B" w:rsidRDefault="00BB3333" w:rsidP="00307A00">
      <w:pPr>
        <w:pStyle w:val="ListParagraph"/>
        <w:numPr>
          <w:ilvl w:val="0"/>
          <w:numId w:val="17"/>
        </w:numPr>
        <w:tabs>
          <w:tab w:val="left" w:pos="4320"/>
        </w:tabs>
        <w:spacing w:after="480"/>
        <w:rPr>
          <w:szCs w:val="24"/>
        </w:rPr>
      </w:pPr>
      <w:r w:rsidRPr="0020217B">
        <w:rPr>
          <w:szCs w:val="24"/>
          <w:highlight w:val="lightGray"/>
        </w:rPr>
        <w:t>Insert Citation &gt; Add New Source. Fill in the details and click OK. Word adds the in-text citation for you.</w:t>
      </w:r>
    </w:p>
    <w:p w14:paraId="18B01A10" w14:textId="77777777" w:rsidR="00BB3333" w:rsidRPr="00751540" w:rsidRDefault="00BB3333" w:rsidP="00307A00">
      <w:pPr>
        <w:pStyle w:val="Heading3"/>
        <w:contextualSpacing/>
        <w:rPr>
          <w:highlight w:val="lightGray"/>
        </w:rPr>
      </w:pPr>
      <w:bookmarkStart w:id="57" w:name="_Toc83297583"/>
      <w:bookmarkStart w:id="58" w:name="_Toc241844181"/>
      <w:r w:rsidRPr="00751540">
        <w:rPr>
          <w:highlight w:val="lightGray"/>
        </w:rPr>
        <w:t xml:space="preserve">Step </w:t>
      </w:r>
      <w:r w:rsidR="00F81972">
        <w:rPr>
          <w:highlight w:val="lightGray"/>
        </w:rPr>
        <w:t>2</w:t>
      </w:r>
      <w:r w:rsidRPr="00751540">
        <w:rPr>
          <w:highlight w:val="lightGray"/>
        </w:rPr>
        <w:t>: Update your sources if needed</w:t>
      </w:r>
      <w:bookmarkEnd w:id="57"/>
      <w:bookmarkEnd w:id="58"/>
    </w:p>
    <w:p w14:paraId="36E494CE" w14:textId="77777777" w:rsidR="00BB3333" w:rsidRPr="00A7498D" w:rsidRDefault="00BB3333" w:rsidP="00307A00">
      <w:pPr>
        <w:pStyle w:val="ListParagraph"/>
        <w:numPr>
          <w:ilvl w:val="0"/>
          <w:numId w:val="17"/>
        </w:numPr>
        <w:spacing w:after="480"/>
        <w:rPr>
          <w:szCs w:val="24"/>
        </w:rPr>
      </w:pPr>
      <w:r w:rsidRPr="00A7498D">
        <w:rPr>
          <w:szCs w:val="24"/>
          <w:highlight w:val="lightGray"/>
        </w:rPr>
        <w:t>The list does not update on its own after you add or change a citation.</w:t>
      </w:r>
    </w:p>
    <w:p w14:paraId="7A2D7721" w14:textId="77777777" w:rsidR="00BB3333" w:rsidRPr="005A24A7" w:rsidRDefault="00BB3333" w:rsidP="00CB714D">
      <w:pPr>
        <w:pStyle w:val="ListParagraph"/>
        <w:numPr>
          <w:ilvl w:val="0"/>
          <w:numId w:val="17"/>
        </w:numPr>
        <w:spacing w:after="480"/>
        <w:rPr>
          <w:szCs w:val="24"/>
        </w:rPr>
      </w:pPr>
      <w:r w:rsidRPr="005A24A7">
        <w:rPr>
          <w:szCs w:val="24"/>
          <w:highlight w:val="lightGray"/>
        </w:rPr>
        <w:t>Click the list, then Update Citations and Bibliography, or press F9. References &gt; Manage Sources adds and removes sources.</w:t>
      </w:r>
    </w:p>
    <w:p w14:paraId="3D401417" w14:textId="77777777" w:rsidR="00BB3333" w:rsidRPr="00751540" w:rsidRDefault="00BB3333" w:rsidP="003E6A4C">
      <w:pPr>
        <w:pStyle w:val="Heading2"/>
        <w:rPr>
          <w:highlight w:val="lightGray"/>
        </w:rPr>
      </w:pPr>
      <w:bookmarkStart w:id="59" w:name="_Toc696284755"/>
      <w:bookmarkStart w:id="60" w:name="_Toc241844182"/>
      <w:r w:rsidRPr="00751540">
        <w:rPr>
          <w:highlight w:val="lightGray"/>
        </w:rPr>
        <w:lastRenderedPageBreak/>
        <w:t>Using References</w:t>
      </w:r>
      <w:bookmarkEnd w:id="59"/>
      <w:bookmarkEnd w:id="60"/>
    </w:p>
    <w:p w14:paraId="5E4F8DCC" w14:textId="77777777" w:rsidR="00BB3333" w:rsidRPr="00751540" w:rsidRDefault="00BB3333" w:rsidP="00786E06">
      <w:pPr>
        <w:widowControl w:val="0"/>
        <w:spacing w:after="480"/>
        <w:contextualSpacing/>
        <w:rPr>
          <w:szCs w:val="24"/>
        </w:rPr>
      </w:pPr>
      <w:r w:rsidRPr="00751540">
        <w:rPr>
          <w:szCs w:val="24"/>
          <w:highlight w:val="lightGray"/>
        </w:rPr>
        <w:t>Whatever style you use, a reader should be able to tell where one reference ends and the next begins.</w:t>
      </w:r>
    </w:p>
    <w:p w14:paraId="2CFFA3FA" w14:textId="77777777" w:rsidR="00BB3333" w:rsidRPr="00751540" w:rsidRDefault="00BB3333" w:rsidP="00786E06">
      <w:pPr>
        <w:widowControl w:val="0"/>
        <w:spacing w:after="480"/>
        <w:contextualSpacing/>
        <w:rPr>
          <w:szCs w:val="24"/>
        </w:rPr>
      </w:pPr>
      <w:r w:rsidRPr="00751540">
        <w:rPr>
          <w:szCs w:val="24"/>
          <w:highlight w:val="lightGray"/>
        </w:rPr>
        <w:t xml:space="preserve">Put a link </w:t>
      </w:r>
      <w:r w:rsidR="009048AF">
        <w:rPr>
          <w:szCs w:val="24"/>
          <w:highlight w:val="lightGray"/>
        </w:rPr>
        <w:t>i</w:t>
      </w:r>
      <w:r w:rsidRPr="00751540">
        <w:rPr>
          <w:szCs w:val="24"/>
          <w:highlight w:val="lightGray"/>
        </w:rPr>
        <w:t>n the reference title rather than leaving a bare address mid-entry. If your citation style requires a visible DOI or URL, keep it and follow the style manual.</w:t>
      </w:r>
    </w:p>
    <w:p w14:paraId="664271A1" w14:textId="77777777" w:rsidR="00BB3333" w:rsidRPr="00751540" w:rsidRDefault="00BB3333" w:rsidP="00332B99">
      <w:pPr>
        <w:pStyle w:val="Heading3"/>
        <w:rPr>
          <w:highlight w:val="lightGray"/>
        </w:rPr>
      </w:pPr>
      <w:bookmarkStart w:id="61" w:name="_Toc166110496"/>
      <w:bookmarkStart w:id="62" w:name="_Toc241844183"/>
      <w:r w:rsidRPr="34DC0112">
        <w:rPr>
          <w:highlight w:val="lightGray"/>
        </w:rPr>
        <w:t>Reference examples</w:t>
      </w:r>
      <w:bookmarkEnd w:id="61"/>
      <w:bookmarkEnd w:id="62"/>
    </w:p>
    <w:p w14:paraId="1E0E1617" w14:textId="77777777" w:rsidR="00BB3333" w:rsidRPr="00751540" w:rsidRDefault="00BB3333" w:rsidP="00332B99">
      <w:pPr>
        <w:pStyle w:val="Heading4"/>
      </w:pPr>
      <w:r w:rsidRPr="00751540">
        <w:rPr>
          <w:highlight w:val="lightGray"/>
        </w:rPr>
        <w:t>Embedded links</w:t>
      </w:r>
    </w:p>
    <w:p w14:paraId="1D7239B6" w14:textId="77777777" w:rsidR="00BB3333" w:rsidRPr="00751540" w:rsidRDefault="00BB3333" w:rsidP="00332B99">
      <w:pPr>
        <w:widowControl w:val="0"/>
        <w:spacing w:after="480"/>
        <w:rPr>
          <w:szCs w:val="24"/>
        </w:rPr>
      </w:pPr>
      <w:r w:rsidRPr="00751540">
        <w:rPr>
          <w:szCs w:val="24"/>
          <w:highlight w:val="lightGray"/>
        </w:rPr>
        <w:t>Here is a sample of a reference with an embedded link.</w:t>
      </w:r>
    </w:p>
    <w:p w14:paraId="421CCE4A" w14:textId="77777777" w:rsidR="00BB3333" w:rsidRPr="00BB3333" w:rsidRDefault="00BB3333" w:rsidP="00332B99">
      <w:pPr>
        <w:keepLines/>
        <w:widowControl w:val="0"/>
        <w:spacing w:after="480"/>
        <w:rPr>
          <w:szCs w:val="24"/>
        </w:rPr>
      </w:pPr>
      <w:r w:rsidRPr="00751540">
        <w:rPr>
          <w:szCs w:val="24"/>
          <w:highlight w:val="lightGray"/>
        </w:rPr>
        <w:t xml:space="preserve">Wappett, M. (2025). </w:t>
      </w:r>
      <w:hyperlink r:id="rId29" w:history="1">
        <w:r w:rsidRPr="00751540">
          <w:rPr>
            <w:color w:val="000000" w:themeColor="text1"/>
            <w:szCs w:val="24"/>
            <w:highlight w:val="lightGray"/>
            <w:u w:val="single"/>
          </w:rPr>
          <w:t>Digital accessibility: A critical imperative for inclusive information access</w:t>
        </w:r>
      </w:hyperlink>
      <w:r w:rsidRPr="00751540">
        <w:rPr>
          <w:szCs w:val="24"/>
          <w:highlight w:val="lightGray"/>
        </w:rPr>
        <w:t xml:space="preserve">. </w:t>
      </w:r>
      <w:r w:rsidRPr="00751540">
        <w:rPr>
          <w:i/>
          <w:iCs/>
          <w:szCs w:val="24"/>
          <w:highlight w:val="lightGray"/>
        </w:rPr>
        <w:t>Developmental Disabilities Network Journal, 5</w:t>
      </w:r>
      <w:r w:rsidRPr="00751540">
        <w:rPr>
          <w:szCs w:val="24"/>
          <w:highlight w:val="lightGray"/>
        </w:rPr>
        <w:t>(1), Article 1. DOI: 10.59620/2694-1104.</w:t>
      </w:r>
      <w:r w:rsidRPr="006C5D25">
        <w:rPr>
          <w:szCs w:val="24"/>
          <w:highlight w:val="lightGray"/>
        </w:rPr>
        <w:t>1137</w:t>
      </w:r>
      <w:r w:rsidR="006C5D25" w:rsidRPr="006C5D25">
        <w:rPr>
          <w:szCs w:val="24"/>
          <w:highlight w:val="lightGray"/>
        </w:rPr>
        <w:t xml:space="preserve"> </w:t>
      </w:r>
      <w:r w:rsidR="006C5D25" w:rsidRPr="006C5D25">
        <w:rPr>
          <w:rFonts w:cs="Arial"/>
          <w:szCs w:val="24"/>
          <w:highlight w:val="lightGray"/>
        </w:rPr>
        <w:t>— End of Instructions.</w:t>
      </w:r>
    </w:p>
    <w:p w14:paraId="6622B82F" w14:textId="77777777" w:rsidR="00BB3333" w:rsidRPr="00D32B98" w:rsidRDefault="00BB3333" w:rsidP="003E6A4C">
      <w:pPr>
        <w:pStyle w:val="Heading1"/>
        <w:rPr>
          <w:highlight w:val="green"/>
        </w:rPr>
      </w:pPr>
      <w:bookmarkStart w:id="63" w:name="_Toc1417263228"/>
      <w:bookmarkStart w:id="64" w:name="_Toc241844184"/>
      <w:r>
        <w:lastRenderedPageBreak/>
        <w:t xml:space="preserve">APPENDIX A </w:t>
      </w:r>
      <w:r w:rsidR="006C5D25">
        <w:t>-</w:t>
      </w:r>
      <w:r>
        <w:t xml:space="preserve"> </w:t>
      </w:r>
      <w:r w:rsidR="006C5D25" w:rsidRPr="34DC0112">
        <w:rPr>
          <w:highlight w:val="green"/>
        </w:rPr>
        <w:t xml:space="preserve">EDIT </w:t>
      </w:r>
      <w:r w:rsidR="006C5D25" w:rsidRPr="34DC0112">
        <w:rPr>
          <w:rFonts w:cs="Arial"/>
          <w:highlight w:val="green"/>
        </w:rPr>
        <w:t xml:space="preserve">— </w:t>
      </w:r>
      <w:r w:rsidRPr="34DC0112">
        <w:rPr>
          <w:highlight w:val="green"/>
        </w:rPr>
        <w:t>APPENDIX TITLE</w:t>
      </w:r>
      <w:r w:rsidR="006C5D25" w:rsidRPr="34DC0112">
        <w:rPr>
          <w:highlight w:val="green"/>
        </w:rPr>
        <w:t xml:space="preserve"> — END EDIT</w:t>
      </w:r>
      <w:bookmarkEnd w:id="63"/>
      <w:bookmarkEnd w:id="64"/>
    </w:p>
    <w:p w14:paraId="5D00D1F7" w14:textId="333DA524" w:rsidR="00BB3333" w:rsidRPr="00751540" w:rsidRDefault="00BB3333" w:rsidP="00FE2FB6">
      <w:pPr>
        <w:widowControl w:val="0"/>
        <w:spacing w:after="480"/>
        <w:rPr>
          <w:szCs w:val="24"/>
        </w:rPr>
      </w:pPr>
      <w:r w:rsidRPr="00751540">
        <w:rPr>
          <w:szCs w:val="24"/>
          <w:highlight w:val="lightGray"/>
        </w:rPr>
        <w:t xml:space="preserve">INSTRUCTIONS — Delete </w:t>
      </w:r>
      <w:r w:rsidR="006C5D25">
        <w:rPr>
          <w:szCs w:val="24"/>
          <w:highlight w:val="lightGray"/>
        </w:rPr>
        <w:t>before submission.</w:t>
      </w:r>
      <w:r w:rsidR="00FE2FB6" w:rsidRPr="00FE2FB6">
        <w:rPr>
          <w:rFonts w:cs="Arial"/>
          <w:szCs w:val="24"/>
          <w:highlight w:val="lightGray"/>
        </w:rPr>
        <w:t xml:space="preserve"> </w:t>
      </w:r>
      <w:r w:rsidR="00FE2FB6" w:rsidRPr="00FE2FB6">
        <w:rPr>
          <w:rFonts w:cs="Arial"/>
          <w:szCs w:val="24"/>
          <w:highlight w:val="lightGray"/>
        </w:rPr>
        <w:t>This page is Optional, double-spaced.</w:t>
      </w:r>
    </w:p>
    <w:p w14:paraId="0383EA58" w14:textId="77777777" w:rsidR="00BB3333" w:rsidRPr="00751540" w:rsidRDefault="00BB3333" w:rsidP="009D300D">
      <w:pPr>
        <w:keepLines/>
        <w:spacing w:after="480"/>
        <w:rPr>
          <w:szCs w:val="24"/>
        </w:rPr>
      </w:pPr>
      <w:r>
        <w:rPr>
          <w:szCs w:val="24"/>
          <w:highlight w:val="lightGray"/>
        </w:rPr>
        <w:t xml:space="preserve">For numbered appendix items, caption them with References &gt; Insert Caption, creating your own label if you need one. Section 4 of </w:t>
      </w:r>
      <w:hyperlink r:id="rId30">
        <w:r>
          <w:rPr>
            <w:color w:val="0F4C81"/>
            <w:szCs w:val="24"/>
            <w:highlight w:val="lightGray"/>
            <w:u w:val="single"/>
          </w:rPr>
          <w:t>the Word guide</w:t>
        </w:r>
      </w:hyperlink>
      <w:r>
        <w:rPr>
          <w:szCs w:val="24"/>
          <w:highlight w:val="lightGray"/>
        </w:rPr>
        <w:t>.</w:t>
      </w:r>
      <w:r w:rsidR="006C5D25">
        <w:rPr>
          <w:szCs w:val="24"/>
          <w:highlight w:val="lightGray"/>
        </w:rPr>
        <w:t xml:space="preserve"> </w:t>
      </w:r>
      <w:r w:rsidR="006C5D25" w:rsidRPr="00E63BF6">
        <w:rPr>
          <w:rFonts w:cs="Arial"/>
          <w:szCs w:val="24"/>
          <w:highlight w:val="lightGray"/>
        </w:rPr>
        <w:t>—</w:t>
      </w:r>
      <w:r w:rsidR="006C5D25">
        <w:rPr>
          <w:rFonts w:cs="Arial"/>
          <w:szCs w:val="24"/>
          <w:highlight w:val="lightGray"/>
        </w:rPr>
        <w:t xml:space="preserve"> End of Instructions.</w:t>
      </w:r>
    </w:p>
    <w:p w14:paraId="76C1DDE0" w14:textId="77777777" w:rsidR="00BB3333" w:rsidRPr="00BB51B0" w:rsidRDefault="00BB3333" w:rsidP="003E6A4C">
      <w:pPr>
        <w:pStyle w:val="Heading1"/>
        <w:rPr>
          <w:rFonts w:cs="Arial"/>
          <w:highlight w:val="green"/>
        </w:rPr>
      </w:pPr>
      <w:bookmarkStart w:id="65" w:name="_Toc1752566387"/>
      <w:bookmarkStart w:id="66" w:name="_Toc241844185"/>
      <w:r w:rsidRPr="00BB51B0">
        <w:lastRenderedPageBreak/>
        <w:t>APPENDIX</w:t>
      </w:r>
      <w:r w:rsidRPr="00D32B98">
        <w:t xml:space="preserve"> B </w:t>
      </w:r>
      <w:r w:rsidR="006C5D25" w:rsidRPr="00D32B98">
        <w:t>-</w:t>
      </w:r>
      <w:r w:rsidRPr="00D32B98">
        <w:t xml:space="preserve"> </w:t>
      </w:r>
      <w:r w:rsidR="006C5D25" w:rsidRPr="00D32B98">
        <w:rPr>
          <w:highlight w:val="green"/>
        </w:rPr>
        <w:t xml:space="preserve">EDIT </w:t>
      </w:r>
      <w:r w:rsidR="006C5D25" w:rsidRPr="00D32B98">
        <w:rPr>
          <w:rFonts w:cs="Arial"/>
          <w:highlight w:val="green"/>
        </w:rPr>
        <w:t xml:space="preserve">— </w:t>
      </w:r>
      <w:r w:rsidRPr="00D32B98">
        <w:rPr>
          <w:highlight w:val="green"/>
        </w:rPr>
        <w:t>APPENDIX TITLE</w:t>
      </w:r>
      <w:r w:rsidR="006C5D25" w:rsidRPr="00D32B98">
        <w:rPr>
          <w:highlight w:val="green"/>
        </w:rPr>
        <w:t xml:space="preserve"> </w:t>
      </w:r>
      <w:r w:rsidR="006C5D25" w:rsidRPr="00D32B98">
        <w:rPr>
          <w:rFonts w:cs="Arial"/>
          <w:highlight w:val="green"/>
        </w:rPr>
        <w:t>— END EDIT</w:t>
      </w:r>
      <w:bookmarkEnd w:id="65"/>
      <w:bookmarkEnd w:id="66"/>
    </w:p>
    <w:p w14:paraId="0669C527" w14:textId="77777777" w:rsidR="00BB3333" w:rsidRPr="00D32B98" w:rsidRDefault="00BB3333" w:rsidP="003E6A4C">
      <w:pPr>
        <w:pStyle w:val="Heading1"/>
        <w:rPr>
          <w:rFonts w:cs="Arial"/>
          <w:highlight w:val="green"/>
        </w:rPr>
      </w:pPr>
      <w:bookmarkStart w:id="67" w:name="_Toc896496163"/>
      <w:bookmarkStart w:id="68" w:name="_Toc241844186"/>
      <w:r>
        <w:lastRenderedPageBreak/>
        <w:t xml:space="preserve">APPENDIX C </w:t>
      </w:r>
      <w:r w:rsidR="006C5D25">
        <w:t>-</w:t>
      </w:r>
      <w:r>
        <w:t xml:space="preserve"> </w:t>
      </w:r>
      <w:r w:rsidR="006C5D25" w:rsidRPr="34DC0112">
        <w:rPr>
          <w:highlight w:val="green"/>
        </w:rPr>
        <w:t xml:space="preserve">EDIT </w:t>
      </w:r>
      <w:r w:rsidR="006C5D25" w:rsidRPr="34DC0112">
        <w:rPr>
          <w:rFonts w:cs="Arial"/>
          <w:highlight w:val="green"/>
        </w:rPr>
        <w:t xml:space="preserve">— </w:t>
      </w:r>
      <w:r w:rsidRPr="34DC0112">
        <w:rPr>
          <w:highlight w:val="green"/>
        </w:rPr>
        <w:t>APPENDIX TITLE</w:t>
      </w:r>
      <w:r w:rsidR="006C5D25" w:rsidRPr="34DC0112">
        <w:rPr>
          <w:highlight w:val="green"/>
        </w:rPr>
        <w:t xml:space="preserve"> </w:t>
      </w:r>
      <w:r w:rsidR="006C5D25" w:rsidRPr="34DC0112">
        <w:rPr>
          <w:rFonts w:cs="Arial"/>
          <w:highlight w:val="green"/>
        </w:rPr>
        <w:t>— END EDIT</w:t>
      </w:r>
      <w:bookmarkEnd w:id="67"/>
      <w:bookmarkEnd w:id="68"/>
    </w:p>
    <w:p w14:paraId="22BD1680" w14:textId="77777777" w:rsidR="00BB3333" w:rsidRPr="00D32B98" w:rsidRDefault="00BB3333" w:rsidP="003E6A4C">
      <w:pPr>
        <w:pStyle w:val="Heading1"/>
      </w:pPr>
      <w:bookmarkStart w:id="69" w:name="_Toc1954111664"/>
      <w:bookmarkStart w:id="70" w:name="_Toc241844187"/>
      <w:r>
        <w:lastRenderedPageBreak/>
        <w:t>VITA</w:t>
      </w:r>
      <w:bookmarkEnd w:id="69"/>
      <w:bookmarkEnd w:id="70"/>
    </w:p>
    <w:p w14:paraId="4B150238" w14:textId="77777777" w:rsidR="004E7D6D" w:rsidRDefault="00BB3333" w:rsidP="009D300D">
      <w:pPr>
        <w:widowControl w:val="0"/>
        <w:spacing w:after="480"/>
        <w:ind w:firstLine="0"/>
        <w:jc w:val="center"/>
        <w:rPr>
          <w:szCs w:val="24"/>
        </w:rPr>
      </w:pPr>
      <w:r>
        <w:rPr>
          <w:szCs w:val="24"/>
        </w:rPr>
        <w:t>Graduate School</w:t>
      </w:r>
      <w:r w:rsidR="004E7D6D">
        <w:rPr>
          <w:szCs w:val="24"/>
        </w:rPr>
        <w:br/>
      </w:r>
      <w:r>
        <w:rPr>
          <w:szCs w:val="24"/>
        </w:rPr>
        <w:t>Southern Illinois University Carbondale</w:t>
      </w:r>
    </w:p>
    <w:p w14:paraId="0002F065" w14:textId="77777777" w:rsidR="004E7D6D" w:rsidRDefault="006C5D25" w:rsidP="009D300D">
      <w:pPr>
        <w:widowControl w:val="0"/>
        <w:spacing w:after="480"/>
        <w:ind w:firstLine="0"/>
        <w:rPr>
          <w:szCs w:val="24"/>
          <w:highlight w:val="green"/>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Your Name</w:t>
      </w:r>
      <w:r w:rsidR="004E7D6D">
        <w:rPr>
          <w:szCs w:val="24"/>
          <w:highlight w:val="green"/>
        </w:rPr>
        <w:br/>
      </w:r>
      <w:r w:rsidR="00BB3333" w:rsidRPr="006C5D25">
        <w:rPr>
          <w:szCs w:val="24"/>
          <w:highlight w:val="green"/>
        </w:rPr>
        <w:t>Janedoe@siu.edu (email address that you will check after graduation)</w:t>
      </w:r>
    </w:p>
    <w:p w14:paraId="0BCD0233" w14:textId="77777777" w:rsidR="00BB3333" w:rsidRPr="006C5D25" w:rsidRDefault="00BB3333" w:rsidP="009D300D">
      <w:pPr>
        <w:widowControl w:val="0"/>
        <w:spacing w:after="480"/>
        <w:ind w:firstLine="0"/>
        <w:rPr>
          <w:szCs w:val="24"/>
        </w:rPr>
      </w:pPr>
      <w:r w:rsidRPr="006C5D25">
        <w:rPr>
          <w:szCs w:val="24"/>
          <w:highlight w:val="green"/>
        </w:rPr>
        <w:t>Southern Illinois University Carbondale</w:t>
      </w:r>
      <w:r w:rsidR="004E7D6D">
        <w:rPr>
          <w:szCs w:val="24"/>
          <w:highlight w:val="green"/>
        </w:rPr>
        <w:br/>
      </w:r>
      <w:r w:rsidRPr="006C5D25">
        <w:rPr>
          <w:szCs w:val="24"/>
          <w:highlight w:val="green"/>
        </w:rPr>
        <w:t>Bachelor of Science, Forestry, May 2017</w:t>
      </w:r>
    </w:p>
    <w:p w14:paraId="52DA1826" w14:textId="77777777" w:rsidR="00BB3333" w:rsidRPr="00BB3333" w:rsidRDefault="00BB3333" w:rsidP="009D300D">
      <w:pPr>
        <w:widowControl w:val="0"/>
        <w:spacing w:after="480"/>
        <w:ind w:firstLine="0"/>
        <w:rPr>
          <w:szCs w:val="24"/>
        </w:rPr>
      </w:pPr>
      <w:r w:rsidRPr="006C5D25">
        <w:rPr>
          <w:szCs w:val="24"/>
          <w:highlight w:val="green"/>
        </w:rPr>
        <w:t>Southern Illinois University Carbondale</w:t>
      </w:r>
      <w:r w:rsidR="004E7D6D">
        <w:rPr>
          <w:szCs w:val="24"/>
          <w:highlight w:val="green"/>
        </w:rPr>
        <w:br/>
      </w:r>
      <w:r w:rsidRPr="006C5D25">
        <w:rPr>
          <w:szCs w:val="24"/>
          <w:highlight w:val="green"/>
        </w:rPr>
        <w:t>Master of Science, Physics, August 2019</w:t>
      </w:r>
      <w:r w:rsidR="004E7D6D">
        <w:rPr>
          <w:szCs w:val="24"/>
          <w:highlight w:val="green"/>
        </w:rPr>
        <w:br/>
      </w:r>
      <w:r w:rsidRPr="006C5D25">
        <w:rPr>
          <w:szCs w:val="24"/>
          <w:highlight w:val="green"/>
        </w:rPr>
        <w:t xml:space="preserve">(ONLY MENTION DEGREES EARNED, NOT DEGREES IN </w:t>
      </w:r>
      <w:proofErr w:type="gramStart"/>
      <w:r w:rsidRPr="006C5D25">
        <w:rPr>
          <w:szCs w:val="24"/>
          <w:highlight w:val="green"/>
        </w:rPr>
        <w:t>PROGRESS)</w:t>
      </w:r>
      <w:r w:rsidR="006C5D25" w:rsidRPr="006C5D25">
        <w:rPr>
          <w:szCs w:val="24"/>
          <w:highlight w:val="green"/>
        </w:rPr>
        <w:t xml:space="preserve"> </w:t>
      </w:r>
      <w:r w:rsidR="006C5D25" w:rsidRPr="006C5D25">
        <w:rPr>
          <w:rFonts w:cs="Arial"/>
          <w:szCs w:val="24"/>
          <w:highlight w:val="green"/>
        </w:rPr>
        <w:t>—</w:t>
      </w:r>
      <w:proofErr w:type="gramEnd"/>
      <w:r w:rsidR="006C5D25" w:rsidRPr="006C5D25">
        <w:rPr>
          <w:rFonts w:cs="Arial"/>
          <w:szCs w:val="24"/>
          <w:highlight w:val="green"/>
        </w:rPr>
        <w:t xml:space="preserve"> END EDIT</w:t>
      </w:r>
    </w:p>
    <w:p w14:paraId="13DD4544" w14:textId="77777777" w:rsidR="00BB3333" w:rsidRPr="00BB3333" w:rsidRDefault="00BB3333" w:rsidP="009D300D">
      <w:pPr>
        <w:widowControl w:val="0"/>
        <w:spacing w:after="480"/>
        <w:ind w:firstLine="0"/>
        <w:rPr>
          <w:szCs w:val="24"/>
        </w:rPr>
      </w:pPr>
      <w:r>
        <w:rPr>
          <w:szCs w:val="24"/>
        </w:rPr>
        <w:t>Special Honors and Awards:</w:t>
      </w:r>
    </w:p>
    <w:p w14:paraId="2AB70BCF" w14:textId="77777777" w:rsidR="00BB3333" w:rsidRPr="00BB3333" w:rsidRDefault="006C5D25" w:rsidP="009D300D">
      <w:pPr>
        <w:widowControl w:val="0"/>
        <w:spacing w:after="480"/>
        <w:ind w:left="720" w:firstLine="0"/>
        <w:rPr>
          <w:szCs w:val="24"/>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Emma Smith Hough Library Scholarship, 2015</w:t>
      </w:r>
      <w:r w:rsidR="004E7D6D">
        <w:rPr>
          <w:szCs w:val="24"/>
          <w:highlight w:val="green"/>
        </w:rPr>
        <w:br/>
      </w:r>
      <w:r w:rsidR="00BB3333" w:rsidRPr="006C5D25">
        <w:rPr>
          <w:szCs w:val="24"/>
          <w:highlight w:val="green"/>
        </w:rPr>
        <w:t>Florence and Charles Foote Outstanding Teaching Assistant in Zoology, 2017</w:t>
      </w:r>
      <w:r w:rsidR="004E7D6D">
        <w:rPr>
          <w:szCs w:val="24"/>
          <w:highlight w:val="green"/>
        </w:rPr>
        <w:br/>
      </w:r>
      <w:r w:rsidR="00BB3333" w:rsidRPr="006C5D25">
        <w:rPr>
          <w:szCs w:val="24"/>
          <w:highlight w:val="green"/>
        </w:rPr>
        <w:t xml:space="preserve">(OMIT IF </w:t>
      </w:r>
      <w:proofErr w:type="gramStart"/>
      <w:r w:rsidR="00BB3333" w:rsidRPr="006C5D25">
        <w:rPr>
          <w:szCs w:val="24"/>
          <w:highlight w:val="green"/>
        </w:rPr>
        <w:t>NONE)</w:t>
      </w:r>
      <w:r w:rsidRPr="006C5D25">
        <w:rPr>
          <w:szCs w:val="24"/>
          <w:highlight w:val="green"/>
        </w:rPr>
        <w:t xml:space="preserve"> </w:t>
      </w:r>
      <w:r w:rsidRPr="006C5D25">
        <w:rPr>
          <w:rFonts w:cs="Arial"/>
          <w:szCs w:val="24"/>
          <w:highlight w:val="green"/>
        </w:rPr>
        <w:t>—</w:t>
      </w:r>
      <w:proofErr w:type="gramEnd"/>
      <w:r w:rsidRPr="006C5D25">
        <w:rPr>
          <w:rFonts w:cs="Arial"/>
          <w:szCs w:val="24"/>
          <w:highlight w:val="green"/>
        </w:rPr>
        <w:t xml:space="preserve"> END EDIT</w:t>
      </w:r>
    </w:p>
    <w:p w14:paraId="4B4CD053" w14:textId="0F6D98BD" w:rsidR="00BB3333" w:rsidRPr="00BB3333" w:rsidRDefault="00583848" w:rsidP="009D300D">
      <w:pPr>
        <w:widowControl w:val="0"/>
        <w:spacing w:after="480"/>
        <w:ind w:firstLine="0"/>
        <w:rPr>
          <w:szCs w:val="24"/>
        </w:rPr>
      </w:pPr>
      <w:r>
        <w:rPr>
          <w:szCs w:val="24"/>
        </w:rPr>
        <w:lastRenderedPageBreak/>
        <w:t xml:space="preserve">Capstone </w:t>
      </w:r>
      <w:r w:rsidR="005B6DE3">
        <w:rPr>
          <w:szCs w:val="24"/>
        </w:rPr>
        <w:t>Project</w:t>
      </w:r>
      <w:r w:rsidR="00BB3333">
        <w:rPr>
          <w:szCs w:val="24"/>
        </w:rPr>
        <w:t xml:space="preserve"> Title:</w:t>
      </w:r>
    </w:p>
    <w:p w14:paraId="5CE0EEF8" w14:textId="77777777" w:rsidR="00BB3333" w:rsidRPr="00BB3333" w:rsidRDefault="006C5D25" w:rsidP="009D300D">
      <w:pPr>
        <w:widowControl w:val="0"/>
        <w:spacing w:after="480"/>
        <w:ind w:left="720" w:firstLine="0"/>
        <w:rPr>
          <w:szCs w:val="24"/>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Defect Detection on Rail Base Area Using Infrared Thermography in a Southern Illinois County</w:t>
      </w:r>
      <w:r w:rsidRPr="006C5D25">
        <w:rPr>
          <w:szCs w:val="24"/>
          <w:highlight w:val="green"/>
        </w:rPr>
        <w:t xml:space="preserve"> </w:t>
      </w:r>
      <w:r w:rsidRPr="006C5D25">
        <w:rPr>
          <w:rFonts w:cs="Arial"/>
          <w:szCs w:val="24"/>
          <w:highlight w:val="green"/>
        </w:rPr>
        <w:t>— END EDIT</w:t>
      </w:r>
    </w:p>
    <w:p w14:paraId="3C3C92BC" w14:textId="77777777" w:rsidR="00BB3333" w:rsidRPr="00BB3333" w:rsidRDefault="00BB3333" w:rsidP="009D300D">
      <w:pPr>
        <w:widowControl w:val="0"/>
        <w:spacing w:after="480"/>
        <w:ind w:firstLine="0"/>
        <w:rPr>
          <w:szCs w:val="24"/>
        </w:rPr>
      </w:pPr>
      <w:r>
        <w:rPr>
          <w:szCs w:val="24"/>
        </w:rPr>
        <w:t xml:space="preserve">Major Professor: </w:t>
      </w:r>
      <w:r w:rsidR="006C5D25" w:rsidRPr="006C5D25">
        <w:rPr>
          <w:szCs w:val="24"/>
          <w:highlight w:val="green"/>
        </w:rPr>
        <w:t xml:space="preserve">EDIT </w:t>
      </w:r>
      <w:r w:rsidR="006C5D25" w:rsidRPr="006C5D25">
        <w:rPr>
          <w:rFonts w:cs="Arial"/>
          <w:szCs w:val="24"/>
          <w:highlight w:val="green"/>
        </w:rPr>
        <w:t xml:space="preserve">— </w:t>
      </w:r>
      <w:r w:rsidRPr="006C5D25">
        <w:rPr>
          <w:szCs w:val="24"/>
          <w:highlight w:val="green"/>
        </w:rPr>
        <w:t>Jonathan Q. Smith</w:t>
      </w:r>
      <w:r w:rsidR="006C5D25" w:rsidRPr="006C5D25">
        <w:rPr>
          <w:szCs w:val="24"/>
          <w:highlight w:val="green"/>
        </w:rPr>
        <w:t xml:space="preserve"> </w:t>
      </w:r>
      <w:r w:rsidR="006C5D25" w:rsidRPr="006C5D25">
        <w:rPr>
          <w:rFonts w:cs="Arial"/>
          <w:szCs w:val="24"/>
          <w:highlight w:val="green"/>
        </w:rPr>
        <w:t>— END EDIT</w:t>
      </w:r>
    </w:p>
    <w:p w14:paraId="7AD60CB0" w14:textId="77777777" w:rsidR="00BB3333" w:rsidRPr="00BB3333" w:rsidRDefault="00BB3333" w:rsidP="009D300D">
      <w:pPr>
        <w:widowControl w:val="0"/>
        <w:spacing w:after="480"/>
        <w:ind w:firstLine="0"/>
        <w:rPr>
          <w:szCs w:val="24"/>
        </w:rPr>
      </w:pPr>
      <w:r>
        <w:rPr>
          <w:szCs w:val="24"/>
        </w:rPr>
        <w:t>Publications:</w:t>
      </w:r>
    </w:p>
    <w:p w14:paraId="00B1A657" w14:textId="77777777" w:rsidR="00BB3333" w:rsidRPr="00BB3333" w:rsidRDefault="006C5D25" w:rsidP="009D300D">
      <w:pPr>
        <w:widowControl w:val="0"/>
        <w:spacing w:after="480"/>
        <w:ind w:left="720" w:firstLine="0"/>
        <w:rPr>
          <w:szCs w:val="24"/>
        </w:rPr>
      </w:pPr>
      <w:proofErr w:type="gramStart"/>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w:t>
      </w:r>
      <w:proofErr w:type="gramEnd"/>
      <w:r w:rsidR="00BB3333" w:rsidRPr="006C5D25">
        <w:rPr>
          <w:szCs w:val="24"/>
          <w:highlight w:val="green"/>
        </w:rPr>
        <w:t>Only include publications that have been published or have been accepted for publication. Use the term “in press” when they have been accepted for publication.)</w:t>
      </w:r>
      <w:r w:rsidR="004E7D6D">
        <w:rPr>
          <w:szCs w:val="24"/>
          <w:highlight w:val="green"/>
        </w:rPr>
        <w:br/>
      </w:r>
      <w:r w:rsidR="00BB3333" w:rsidRPr="006C5D25">
        <w:rPr>
          <w:szCs w:val="24"/>
          <w:highlight w:val="green"/>
        </w:rPr>
        <w:t>(OMIT IF NONE)</w:t>
      </w:r>
      <w:r w:rsidRPr="006C5D25">
        <w:rPr>
          <w:szCs w:val="24"/>
          <w:highlight w:val="green"/>
        </w:rPr>
        <w:t xml:space="preserve"> </w:t>
      </w:r>
      <w:r w:rsidRPr="006C5D25">
        <w:rPr>
          <w:rFonts w:cs="Arial"/>
          <w:szCs w:val="24"/>
          <w:highlight w:val="green"/>
        </w:rPr>
        <w:t>— END EDIT</w:t>
      </w:r>
    </w:p>
    <w:sectPr w:rsidR="00BB3333" w:rsidRPr="00BB3333" w:rsidSect="0043321F">
      <w:headerReference w:type="default" r:id="rId31"/>
      <w:footerReference w:type="default" r:id="rId32"/>
      <w:endnotePr>
        <w:numFmt w:val="decimal"/>
        <w:numRestart w:val="eachSect"/>
      </w:endnotePr>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6C7A2" w14:textId="77777777" w:rsidR="00775519" w:rsidRDefault="00775519">
      <w:pPr>
        <w:spacing w:line="240" w:lineRule="atLeast"/>
        <w:ind w:firstLine="0"/>
      </w:pPr>
      <w:r>
        <w:t xml:space="preserve"> </w:t>
      </w:r>
    </w:p>
    <w:p w14:paraId="30957B34" w14:textId="77777777" w:rsidR="00775519" w:rsidRDefault="00775519"/>
  </w:endnote>
  <w:endnote w:type="continuationSeparator" w:id="0">
    <w:p w14:paraId="44A66737" w14:textId="77777777" w:rsidR="00775519" w:rsidRDefault="00775519">
      <w:r>
        <w:continuationSeparator/>
      </w:r>
    </w:p>
    <w:p w14:paraId="3ED27808" w14:textId="77777777" w:rsidR="00775519" w:rsidRDefault="007755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A6622" w14:textId="77777777" w:rsidR="00DB7479" w:rsidRDefault="00A62043">
    <w:pPr>
      <w:spacing w:line="240" w:lineRule="auto"/>
      <w:ind w:firstLine="0"/>
      <w:jc w:val="center"/>
      <w:rPr>
        <w:szCs w:val="24"/>
      </w:rPr>
    </w:pPr>
    <w:r>
      <w:rPr>
        <w:szCs w:val="24"/>
      </w:rPr>
      <w:fldChar w:fldCharType="begin"/>
    </w:r>
    <w:r>
      <w:rPr>
        <w:szCs w:val="24"/>
      </w:rPr>
      <w:instrText xml:space="preserve"> PAGE </w:instrText>
    </w:r>
    <w:r>
      <w:rPr>
        <w:szCs w:val="24"/>
      </w:rPr>
      <w:fldChar w:fldCharType="separate"/>
    </w:r>
    <w:r>
      <w:rPr>
        <w:szCs w:val="24"/>
      </w:rPr>
      <w:t>1</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DC12D" w14:textId="42541544" w:rsidR="00DB7479" w:rsidRPr="00FE2FB6" w:rsidRDefault="00DB7479" w:rsidP="00FE2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B62F4" w14:textId="77777777" w:rsidR="00775519" w:rsidRDefault="00775519">
      <w:r>
        <w:separator/>
      </w:r>
    </w:p>
    <w:p w14:paraId="66302CB7" w14:textId="77777777" w:rsidR="00775519" w:rsidRDefault="00775519"/>
  </w:footnote>
  <w:footnote w:type="continuationSeparator" w:id="0">
    <w:p w14:paraId="154FFFBD" w14:textId="77777777" w:rsidR="00775519" w:rsidRDefault="00775519">
      <w:r>
        <w:continuationSeparator/>
      </w:r>
    </w:p>
    <w:p w14:paraId="3912A6E4" w14:textId="77777777" w:rsidR="00775519" w:rsidRDefault="007755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9FCA3" w14:textId="77777777" w:rsidR="0DD2C8E4" w:rsidRDefault="0DD2C8E4" w:rsidP="0DD2C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9901032"/>
      <w:docPartObj>
        <w:docPartGallery w:val="Page Numbers (Top of Page)"/>
        <w:docPartUnique/>
      </w:docPartObj>
    </w:sdtPr>
    <w:sdtEndPr>
      <w:rPr>
        <w:noProof/>
      </w:rPr>
    </w:sdtEndPr>
    <w:sdtContent>
      <w:p w14:paraId="088E2412" w14:textId="1FC46D58" w:rsidR="00FE2FB6" w:rsidRDefault="00FE2FB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ED1F4C8" w14:textId="77777777" w:rsidR="00FB6DB3" w:rsidRDefault="00FB6DB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E045F"/>
    <w:multiLevelType w:val="hybridMultilevel"/>
    <w:tmpl w:val="C2500E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8F935A2"/>
    <w:multiLevelType w:val="multilevel"/>
    <w:tmpl w:val="6F58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C0988"/>
    <w:multiLevelType w:val="hybridMultilevel"/>
    <w:tmpl w:val="CAA47F86"/>
    <w:lvl w:ilvl="0" w:tplc="BA469182">
      <w:start w:val="1"/>
      <w:numFmt w:val="decimal"/>
      <w:lvlText w:val="Exhibit %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5B3DD5"/>
    <w:multiLevelType w:val="multilevel"/>
    <w:tmpl w:val="B67067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6B70EF"/>
    <w:multiLevelType w:val="multilevel"/>
    <w:tmpl w:val="91FCE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A34E95"/>
    <w:multiLevelType w:val="hybridMultilevel"/>
    <w:tmpl w:val="D8663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5E0403A"/>
    <w:multiLevelType w:val="hybridMultilevel"/>
    <w:tmpl w:val="452864F6"/>
    <w:lvl w:ilvl="0" w:tplc="BA469182">
      <w:start w:val="1"/>
      <w:numFmt w:val="decimal"/>
      <w:lvlText w:val="Exhibit %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57214D54"/>
    <w:multiLevelType w:val="multilevel"/>
    <w:tmpl w:val="A982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5F3E86"/>
    <w:multiLevelType w:val="hybridMultilevel"/>
    <w:tmpl w:val="CD304A98"/>
    <w:lvl w:ilvl="0" w:tplc="BA469182">
      <w:start w:val="1"/>
      <w:numFmt w:val="decimal"/>
      <w:lvlText w:val="Exhibit %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876901"/>
    <w:multiLevelType w:val="hybridMultilevel"/>
    <w:tmpl w:val="BE4AC022"/>
    <w:lvl w:ilvl="0" w:tplc="FFFFFFFF">
      <w:start w:val="1"/>
      <w:numFmt w:val="decimal"/>
      <w:lvlText w:val="Exhibit %1."/>
      <w:lvlJc w:val="left"/>
      <w:pPr>
        <w:ind w:left="720" w:hanging="360"/>
      </w:pPr>
      <w:rPr>
        <w:rFonts w:hint="default"/>
      </w:rPr>
    </w:lvl>
    <w:lvl w:ilvl="1" w:tplc="60E01006">
      <w:start w:val="1"/>
      <w:numFmt w:val="decimal"/>
      <w:lvlText w:val="Exhibit %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C326F2F"/>
    <w:multiLevelType w:val="multilevel"/>
    <w:tmpl w:val="DF5A4548"/>
    <w:lvl w:ilvl="0">
      <w:start w:val="1"/>
      <w:numFmt w:val="decimal"/>
      <w:lvlText w:val="%1."/>
      <w:lvlJc w:val="left"/>
      <w:pPr>
        <w:tabs>
          <w:tab w:val="num" w:pos="720"/>
        </w:tabs>
        <w:ind w:left="720" w:hanging="360"/>
      </w:pPr>
      <w:rPr>
        <w:rFonts w:ascii="Verdana" w:eastAsia="Times New Roman" w:hAnsi="Verdan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4430218">
    <w:abstractNumId w:val="3"/>
  </w:num>
  <w:num w:numId="2" w16cid:durableId="1636714873">
    <w:abstractNumId w:val="7"/>
  </w:num>
  <w:num w:numId="3" w16cid:durableId="2056998285">
    <w:abstractNumId w:val="0"/>
  </w:num>
  <w:num w:numId="4" w16cid:durableId="1597447078">
    <w:abstractNumId w:val="3"/>
    <w:lvlOverride w:ilvl="1">
      <w:lvl w:ilvl="1">
        <w:numFmt w:val="bullet"/>
        <w:lvlText w:val=""/>
        <w:lvlJc w:val="left"/>
        <w:pPr>
          <w:tabs>
            <w:tab w:val="num" w:pos="1440"/>
          </w:tabs>
          <w:ind w:left="1440" w:hanging="360"/>
        </w:pPr>
        <w:rPr>
          <w:rFonts w:ascii="Symbol" w:hAnsi="Symbol" w:hint="default"/>
          <w:sz w:val="20"/>
        </w:rPr>
      </w:lvl>
    </w:lvlOverride>
  </w:num>
  <w:num w:numId="5" w16cid:durableId="1259561264">
    <w:abstractNumId w:val="3"/>
    <w:lvlOverride w:ilvl="1">
      <w:lvl w:ilvl="1">
        <w:numFmt w:val="bullet"/>
        <w:lvlText w:val=""/>
        <w:lvlJc w:val="left"/>
        <w:pPr>
          <w:tabs>
            <w:tab w:val="num" w:pos="1440"/>
          </w:tabs>
          <w:ind w:left="1440" w:hanging="360"/>
        </w:pPr>
        <w:rPr>
          <w:rFonts w:ascii="Symbol" w:hAnsi="Symbol" w:hint="default"/>
          <w:sz w:val="20"/>
        </w:rPr>
      </w:lvl>
    </w:lvlOverride>
  </w:num>
  <w:num w:numId="6" w16cid:durableId="590167">
    <w:abstractNumId w:val="3"/>
    <w:lvlOverride w:ilvl="1">
      <w:lvl w:ilvl="1">
        <w:numFmt w:val="bullet"/>
        <w:lvlText w:val=""/>
        <w:lvlJc w:val="left"/>
        <w:pPr>
          <w:tabs>
            <w:tab w:val="num" w:pos="1440"/>
          </w:tabs>
          <w:ind w:left="1440" w:hanging="360"/>
        </w:pPr>
        <w:rPr>
          <w:rFonts w:ascii="Symbol" w:hAnsi="Symbol" w:hint="default"/>
          <w:sz w:val="20"/>
        </w:rPr>
      </w:lvl>
    </w:lvlOverride>
  </w:num>
  <w:num w:numId="7" w16cid:durableId="1531529321">
    <w:abstractNumId w:val="3"/>
    <w:lvlOverride w:ilvl="1">
      <w:lvl w:ilvl="1">
        <w:numFmt w:val="bullet"/>
        <w:lvlText w:val=""/>
        <w:lvlJc w:val="left"/>
        <w:pPr>
          <w:tabs>
            <w:tab w:val="num" w:pos="1440"/>
          </w:tabs>
          <w:ind w:left="1440" w:hanging="360"/>
        </w:pPr>
        <w:rPr>
          <w:rFonts w:ascii="Symbol" w:hAnsi="Symbol" w:hint="default"/>
          <w:sz w:val="20"/>
        </w:rPr>
      </w:lvl>
    </w:lvlOverride>
  </w:num>
  <w:num w:numId="8" w16cid:durableId="796097499">
    <w:abstractNumId w:val="3"/>
    <w:lvlOverride w:ilvl="1">
      <w:lvl w:ilvl="1">
        <w:numFmt w:val="bullet"/>
        <w:lvlText w:val=""/>
        <w:lvlJc w:val="left"/>
        <w:pPr>
          <w:tabs>
            <w:tab w:val="num" w:pos="1440"/>
          </w:tabs>
          <w:ind w:left="1440" w:hanging="360"/>
        </w:pPr>
        <w:rPr>
          <w:rFonts w:ascii="Symbol" w:hAnsi="Symbol" w:hint="default"/>
          <w:sz w:val="20"/>
        </w:rPr>
      </w:lvl>
    </w:lvlOverride>
  </w:num>
  <w:num w:numId="9" w16cid:durableId="1846818963">
    <w:abstractNumId w:val="3"/>
    <w:lvlOverride w:ilvl="1">
      <w:lvl w:ilvl="1">
        <w:numFmt w:val="bullet"/>
        <w:lvlText w:val=""/>
        <w:lvlJc w:val="left"/>
        <w:pPr>
          <w:tabs>
            <w:tab w:val="num" w:pos="1440"/>
          </w:tabs>
          <w:ind w:left="1440" w:hanging="360"/>
        </w:pPr>
        <w:rPr>
          <w:rFonts w:ascii="Symbol" w:hAnsi="Symbol" w:hint="default"/>
          <w:sz w:val="20"/>
        </w:rPr>
      </w:lvl>
    </w:lvlOverride>
  </w:num>
  <w:num w:numId="10" w16cid:durableId="1081950588">
    <w:abstractNumId w:val="3"/>
    <w:lvlOverride w:ilvl="1">
      <w:lvl w:ilvl="1">
        <w:numFmt w:val="bullet"/>
        <w:lvlText w:val=""/>
        <w:lvlJc w:val="left"/>
        <w:pPr>
          <w:tabs>
            <w:tab w:val="num" w:pos="1440"/>
          </w:tabs>
          <w:ind w:left="1440" w:hanging="360"/>
        </w:pPr>
        <w:rPr>
          <w:rFonts w:ascii="Symbol" w:hAnsi="Symbol" w:hint="default"/>
          <w:sz w:val="20"/>
        </w:rPr>
      </w:lvl>
    </w:lvlOverride>
  </w:num>
  <w:num w:numId="11" w16cid:durableId="590965203">
    <w:abstractNumId w:val="3"/>
    <w:lvlOverride w:ilvl="1">
      <w:lvl w:ilvl="1">
        <w:numFmt w:val="bullet"/>
        <w:lvlText w:val=""/>
        <w:lvlJc w:val="left"/>
        <w:pPr>
          <w:tabs>
            <w:tab w:val="num" w:pos="1440"/>
          </w:tabs>
          <w:ind w:left="1440" w:hanging="360"/>
        </w:pPr>
        <w:rPr>
          <w:rFonts w:ascii="Symbol" w:hAnsi="Symbol" w:hint="default"/>
          <w:sz w:val="20"/>
        </w:rPr>
      </w:lvl>
    </w:lvlOverride>
  </w:num>
  <w:num w:numId="12" w16cid:durableId="1725446590">
    <w:abstractNumId w:val="3"/>
    <w:lvlOverride w:ilvl="1">
      <w:lvl w:ilvl="1">
        <w:numFmt w:val="bullet"/>
        <w:lvlText w:val=""/>
        <w:lvlJc w:val="left"/>
        <w:pPr>
          <w:tabs>
            <w:tab w:val="num" w:pos="1440"/>
          </w:tabs>
          <w:ind w:left="1440" w:hanging="360"/>
        </w:pPr>
        <w:rPr>
          <w:rFonts w:ascii="Symbol" w:hAnsi="Symbol" w:hint="default"/>
          <w:sz w:val="20"/>
        </w:rPr>
      </w:lvl>
    </w:lvlOverride>
  </w:num>
  <w:num w:numId="13" w16cid:durableId="734007844">
    <w:abstractNumId w:val="3"/>
    <w:lvlOverride w:ilvl="1">
      <w:lvl w:ilvl="1">
        <w:numFmt w:val="bullet"/>
        <w:lvlText w:val=""/>
        <w:lvlJc w:val="left"/>
        <w:pPr>
          <w:tabs>
            <w:tab w:val="num" w:pos="1440"/>
          </w:tabs>
          <w:ind w:left="1440" w:hanging="360"/>
        </w:pPr>
        <w:rPr>
          <w:rFonts w:ascii="Symbol" w:hAnsi="Symbol" w:hint="default"/>
          <w:sz w:val="20"/>
        </w:rPr>
      </w:lvl>
    </w:lvlOverride>
  </w:num>
  <w:num w:numId="14" w16cid:durableId="149952387">
    <w:abstractNumId w:val="3"/>
    <w:lvlOverride w:ilvl="1">
      <w:lvl w:ilvl="1">
        <w:numFmt w:val="bullet"/>
        <w:lvlText w:val=""/>
        <w:lvlJc w:val="left"/>
        <w:pPr>
          <w:tabs>
            <w:tab w:val="num" w:pos="1440"/>
          </w:tabs>
          <w:ind w:left="1440" w:hanging="360"/>
        </w:pPr>
        <w:rPr>
          <w:rFonts w:ascii="Symbol" w:hAnsi="Symbol" w:hint="default"/>
          <w:sz w:val="20"/>
        </w:rPr>
      </w:lvl>
    </w:lvlOverride>
  </w:num>
  <w:num w:numId="15" w16cid:durableId="1133333067">
    <w:abstractNumId w:val="3"/>
    <w:lvlOverride w:ilvl="1">
      <w:lvl w:ilvl="1">
        <w:numFmt w:val="bullet"/>
        <w:lvlText w:val=""/>
        <w:lvlJc w:val="left"/>
        <w:pPr>
          <w:tabs>
            <w:tab w:val="num" w:pos="1440"/>
          </w:tabs>
          <w:ind w:left="1440" w:hanging="360"/>
        </w:pPr>
        <w:rPr>
          <w:rFonts w:ascii="Symbol" w:hAnsi="Symbol" w:hint="default"/>
          <w:sz w:val="20"/>
        </w:rPr>
      </w:lvl>
    </w:lvlOverride>
  </w:num>
  <w:num w:numId="16" w16cid:durableId="1094669315">
    <w:abstractNumId w:val="3"/>
    <w:lvlOverride w:ilvl="1">
      <w:lvl w:ilvl="1">
        <w:numFmt w:val="bullet"/>
        <w:lvlText w:val=""/>
        <w:lvlJc w:val="left"/>
        <w:pPr>
          <w:tabs>
            <w:tab w:val="num" w:pos="1440"/>
          </w:tabs>
          <w:ind w:left="1440" w:hanging="360"/>
        </w:pPr>
        <w:rPr>
          <w:rFonts w:ascii="Symbol" w:hAnsi="Symbol" w:hint="default"/>
          <w:sz w:val="20"/>
        </w:rPr>
      </w:lvl>
    </w:lvlOverride>
  </w:num>
  <w:num w:numId="17" w16cid:durableId="1230849964">
    <w:abstractNumId w:val="10"/>
  </w:num>
  <w:num w:numId="18" w16cid:durableId="654643657">
    <w:abstractNumId w:val="4"/>
  </w:num>
  <w:num w:numId="19" w16cid:durableId="716704471">
    <w:abstractNumId w:val="1"/>
  </w:num>
  <w:num w:numId="20" w16cid:durableId="418328297">
    <w:abstractNumId w:val="5"/>
  </w:num>
  <w:num w:numId="21" w16cid:durableId="1668482905">
    <w:abstractNumId w:val="2"/>
  </w:num>
  <w:num w:numId="22" w16cid:durableId="1043560346">
    <w:abstractNumId w:val="8"/>
  </w:num>
  <w:num w:numId="23" w16cid:durableId="1420253410">
    <w:abstractNumId w:val="9"/>
  </w:num>
  <w:num w:numId="24" w16cid:durableId="1281104446">
    <w:abstractNumId w:val="6"/>
  </w:num>
  <w:num w:numId="25" w16cid:durableId="462817623">
    <w:abstractNumId w:val="3"/>
    <w:lvlOverride w:ilvl="1">
      <w:lvl w:ilvl="1">
        <w:numFmt w:val="bullet"/>
        <w:lvlText w:val=""/>
        <w:lvlJc w:val="left"/>
        <w:pPr>
          <w:tabs>
            <w:tab w:val="num" w:pos="1440"/>
          </w:tabs>
          <w:ind w:left="1440" w:hanging="360"/>
        </w:pPr>
        <w:rPr>
          <w:rFonts w:ascii="Symbol" w:hAnsi="Symbol" w:hint="default"/>
          <w:sz w:val="20"/>
        </w:rPr>
      </w:lvl>
    </w:lvlOverride>
  </w:num>
  <w:num w:numId="26" w16cid:durableId="1404176511">
    <w:abstractNumId w:val="3"/>
    <w:lvlOverride w:ilvl="1">
      <w:lvl w:ilvl="1">
        <w:numFmt w:val="bullet"/>
        <w:lvlText w:val=""/>
        <w:lvlJc w:val="left"/>
        <w:pPr>
          <w:tabs>
            <w:tab w:val="num" w:pos="1440"/>
          </w:tabs>
          <w:ind w:left="1440" w:hanging="360"/>
        </w:pPr>
        <w:rPr>
          <w:rFonts w:ascii="Symbol" w:hAnsi="Symbol" w:hint="default"/>
          <w:sz w:val="20"/>
        </w:rPr>
      </w:lvl>
    </w:lvlOverride>
  </w:num>
  <w:num w:numId="27" w16cid:durableId="1011106452">
    <w:abstractNumId w:val="3"/>
    <w:lvlOverride w:ilvl="1">
      <w:lvl w:ilvl="1">
        <w:numFmt w:val="bullet"/>
        <w:lvlText w:val=""/>
        <w:lvlJc w:val="left"/>
        <w:pPr>
          <w:tabs>
            <w:tab w:val="num" w:pos="1440"/>
          </w:tabs>
          <w:ind w:left="1440" w:hanging="360"/>
        </w:pPr>
        <w:rPr>
          <w:rFonts w:ascii="Symbol" w:hAnsi="Symbol" w:hint="default"/>
          <w:sz w:val="20"/>
        </w:rPr>
      </w:lvl>
    </w:lvlOverride>
  </w:num>
  <w:num w:numId="28" w16cid:durableId="261913445">
    <w:abstractNumId w:val="3"/>
    <w:lvlOverride w:ilvl="1">
      <w:lvl w:ilvl="1">
        <w:numFmt w:val="bullet"/>
        <w:lvlText w:val=""/>
        <w:lvlJc w:val="left"/>
        <w:pPr>
          <w:tabs>
            <w:tab w:val="num" w:pos="1440"/>
          </w:tabs>
          <w:ind w:left="1440" w:hanging="360"/>
        </w:pPr>
        <w:rPr>
          <w:rFonts w:ascii="Symbol" w:hAnsi="Symbol" w:hint="default"/>
          <w:sz w:val="20"/>
        </w:rPr>
      </w:lvl>
    </w:lvlOverride>
  </w:num>
  <w:num w:numId="29" w16cid:durableId="366298295">
    <w:abstractNumId w:val="3"/>
    <w:lvlOverride w:ilvl="1">
      <w:lvl w:ilvl="1">
        <w:numFmt w:val="bullet"/>
        <w:lvlText w:val=""/>
        <w:lvlJc w:val="left"/>
        <w:pPr>
          <w:tabs>
            <w:tab w:val="num" w:pos="1440"/>
          </w:tabs>
          <w:ind w:left="1440" w:hanging="360"/>
        </w:pPr>
        <w:rPr>
          <w:rFonts w:ascii="Symbol" w:hAnsi="Symbol" w:hint="default"/>
          <w:sz w:val="20"/>
        </w:rPr>
      </w:lvl>
    </w:lvlOverride>
  </w:num>
  <w:num w:numId="30" w16cid:durableId="1693991114">
    <w:abstractNumId w:val="3"/>
    <w:lvlOverride w:ilvl="1">
      <w:lvl w:ilvl="1">
        <w:numFmt w:val="bullet"/>
        <w:lvlText w:val=""/>
        <w:lvlJc w:val="left"/>
        <w:pPr>
          <w:tabs>
            <w:tab w:val="num" w:pos="1440"/>
          </w:tabs>
          <w:ind w:left="1440" w:hanging="360"/>
        </w:pPr>
        <w:rPr>
          <w:rFonts w:ascii="Symbol" w:hAnsi="Symbol" w:hint="default"/>
          <w:sz w:val="20"/>
        </w:rPr>
      </w:lvl>
    </w:lvlOverride>
  </w:num>
  <w:num w:numId="31" w16cid:durableId="720709198">
    <w:abstractNumId w:val="3"/>
    <w:lvlOverride w:ilvl="1">
      <w:lvl w:ilvl="1">
        <w:numFmt w:val="bullet"/>
        <w:lvlText w:val=""/>
        <w:lvlJc w:val="left"/>
        <w:pPr>
          <w:tabs>
            <w:tab w:val="num" w:pos="1440"/>
          </w:tabs>
          <w:ind w:left="1440" w:hanging="360"/>
        </w:pPr>
        <w:rPr>
          <w:rFonts w:ascii="Symbol" w:hAnsi="Symbol" w:hint="default"/>
          <w:sz w:val="20"/>
        </w:rPr>
      </w:lvl>
    </w:lvlOverride>
  </w:num>
  <w:num w:numId="32" w16cid:durableId="1308128739">
    <w:abstractNumId w:val="3"/>
    <w:lvlOverride w:ilvl="1">
      <w:lvl w:ilvl="1">
        <w:numFmt w:val="bullet"/>
        <w:lvlText w:val=""/>
        <w:lvlJc w:val="left"/>
        <w:pPr>
          <w:tabs>
            <w:tab w:val="num" w:pos="1440"/>
          </w:tabs>
          <w:ind w:left="1440" w:hanging="360"/>
        </w:pPr>
        <w:rPr>
          <w:rFonts w:ascii="Symbol" w:hAnsi="Symbol" w:hint="default"/>
          <w:sz w:val="20"/>
        </w:rPr>
      </w:lvl>
    </w:lvlOverride>
  </w:num>
  <w:num w:numId="33" w16cid:durableId="482893605">
    <w:abstractNumId w:val="3"/>
    <w:lvlOverride w:ilvl="1">
      <w:lvl w:ilvl="1">
        <w:numFmt w:val="bullet"/>
        <w:lvlText w:val=""/>
        <w:lvlJc w:val="left"/>
        <w:pPr>
          <w:tabs>
            <w:tab w:val="num" w:pos="1440"/>
          </w:tabs>
          <w:ind w:left="1440" w:hanging="360"/>
        </w:pPr>
        <w:rPr>
          <w:rFonts w:ascii="Symbol" w:hAnsi="Symbol" w:hint="default"/>
          <w:sz w:val="20"/>
        </w:rPr>
      </w:lvl>
    </w:lvlOverride>
  </w:num>
  <w:num w:numId="34" w16cid:durableId="1969817310">
    <w:abstractNumId w:val="3"/>
    <w:lvlOverride w:ilvl="1">
      <w:lvl w:ilvl="1">
        <w:numFmt w:val="bullet"/>
        <w:lvlText w:val=""/>
        <w:lvlJc w:val="left"/>
        <w:pPr>
          <w:tabs>
            <w:tab w:val="num" w:pos="1440"/>
          </w:tabs>
          <w:ind w:left="1440" w:hanging="360"/>
        </w:pPr>
        <w:rPr>
          <w:rFonts w:ascii="Symbol" w:hAnsi="Symbol" w:hint="default"/>
          <w:sz w:val="20"/>
        </w:rPr>
      </w:lvl>
    </w:lvlOverride>
  </w:num>
  <w:num w:numId="35" w16cid:durableId="1945306274">
    <w:abstractNumId w:val="3"/>
    <w:lvlOverride w:ilvl="1">
      <w:lvl w:ilvl="1">
        <w:numFmt w:val="bullet"/>
        <w:lvlText w:val=""/>
        <w:lvlJc w:val="left"/>
        <w:pPr>
          <w:tabs>
            <w:tab w:val="num" w:pos="1440"/>
          </w:tabs>
          <w:ind w:left="1440" w:hanging="360"/>
        </w:pPr>
        <w:rPr>
          <w:rFonts w:ascii="Symbol" w:hAnsi="Symbol" w:hint="default"/>
          <w:sz w:val="20"/>
        </w:rPr>
      </w:lvl>
    </w:lvlOverride>
  </w:num>
  <w:num w:numId="36" w16cid:durableId="1768963702">
    <w:abstractNumId w:val="3"/>
    <w:lvlOverride w:ilvl="1">
      <w:lvl w:ilvl="1">
        <w:numFmt w:val="bullet"/>
        <w:lvlText w:val=""/>
        <w:lvlJc w:val="left"/>
        <w:pPr>
          <w:tabs>
            <w:tab w:val="num" w:pos="1440"/>
          </w:tabs>
          <w:ind w:left="1440" w:hanging="360"/>
        </w:pPr>
        <w:rPr>
          <w:rFonts w:ascii="Symbol" w:hAnsi="Symbol" w:hint="default"/>
          <w:sz w:val="20"/>
        </w:rPr>
      </w:lvl>
    </w:lvlOverride>
  </w:num>
  <w:num w:numId="37" w16cid:durableId="277421501">
    <w:abstractNumId w:val="3"/>
    <w:lvlOverride w:ilvl="1">
      <w:lvl w:ilvl="1">
        <w:numFmt w:val="bullet"/>
        <w:lvlText w:val=""/>
        <w:lvlJc w:val="left"/>
        <w:pPr>
          <w:tabs>
            <w:tab w:val="num" w:pos="1440"/>
          </w:tabs>
          <w:ind w:left="1440" w:hanging="360"/>
        </w:pPr>
        <w:rPr>
          <w:rFonts w:ascii="Symbol" w:hAnsi="Symbol" w:hint="default"/>
          <w:sz w:val="20"/>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linkStyle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defaultTabStop w:val="720"/>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Pr>
  <w:endnotePr>
    <w:pos w:val="sectEnd"/>
    <w:numFmt w:val="decimal"/>
    <w:numRestart w:val="eachSect"/>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I2MLcwNzCyNDM2MDRV0lEKTi0uzszPAykwrAUAlK7UBCwAAAA="/>
  </w:docVars>
  <w:rsids>
    <w:rsidRoot w:val="00A263A5"/>
    <w:rsid w:val="000001CA"/>
    <w:rsid w:val="000028AE"/>
    <w:rsid w:val="000028D1"/>
    <w:rsid w:val="00003A89"/>
    <w:rsid w:val="00004ED1"/>
    <w:rsid w:val="0000545E"/>
    <w:rsid w:val="00005617"/>
    <w:rsid w:val="00005DB6"/>
    <w:rsid w:val="00005EBC"/>
    <w:rsid w:val="000107BB"/>
    <w:rsid w:val="00010CA9"/>
    <w:rsid w:val="00010CF5"/>
    <w:rsid w:val="00011630"/>
    <w:rsid w:val="00011A1C"/>
    <w:rsid w:val="0001403E"/>
    <w:rsid w:val="00015D52"/>
    <w:rsid w:val="0001635A"/>
    <w:rsid w:val="0001683A"/>
    <w:rsid w:val="0001688C"/>
    <w:rsid w:val="000169E4"/>
    <w:rsid w:val="00016A56"/>
    <w:rsid w:val="00017B58"/>
    <w:rsid w:val="00024C9F"/>
    <w:rsid w:val="00026FC4"/>
    <w:rsid w:val="00027510"/>
    <w:rsid w:val="00027632"/>
    <w:rsid w:val="0002774F"/>
    <w:rsid w:val="00030693"/>
    <w:rsid w:val="0003147F"/>
    <w:rsid w:val="00031512"/>
    <w:rsid w:val="0003157D"/>
    <w:rsid w:val="0003264B"/>
    <w:rsid w:val="0003271F"/>
    <w:rsid w:val="000335A5"/>
    <w:rsid w:val="00033B67"/>
    <w:rsid w:val="00033C94"/>
    <w:rsid w:val="00034C14"/>
    <w:rsid w:val="000352D8"/>
    <w:rsid w:val="0003622B"/>
    <w:rsid w:val="0003642C"/>
    <w:rsid w:val="00036A79"/>
    <w:rsid w:val="00037AF2"/>
    <w:rsid w:val="00040F73"/>
    <w:rsid w:val="00041D4E"/>
    <w:rsid w:val="0004272E"/>
    <w:rsid w:val="00042EE0"/>
    <w:rsid w:val="00044543"/>
    <w:rsid w:val="000448A4"/>
    <w:rsid w:val="00044F08"/>
    <w:rsid w:val="00045AFE"/>
    <w:rsid w:val="00046F5F"/>
    <w:rsid w:val="0004728C"/>
    <w:rsid w:val="000478E6"/>
    <w:rsid w:val="00047A4E"/>
    <w:rsid w:val="000526E3"/>
    <w:rsid w:val="0005401B"/>
    <w:rsid w:val="0005482F"/>
    <w:rsid w:val="00056121"/>
    <w:rsid w:val="00056578"/>
    <w:rsid w:val="000571C0"/>
    <w:rsid w:val="00060392"/>
    <w:rsid w:val="000605EA"/>
    <w:rsid w:val="0006067B"/>
    <w:rsid w:val="000612F5"/>
    <w:rsid w:val="00061335"/>
    <w:rsid w:val="00061B11"/>
    <w:rsid w:val="00061F81"/>
    <w:rsid w:val="0006262D"/>
    <w:rsid w:val="0006278D"/>
    <w:rsid w:val="00062D46"/>
    <w:rsid w:val="00063EE2"/>
    <w:rsid w:val="00064886"/>
    <w:rsid w:val="00064D4C"/>
    <w:rsid w:val="00066E4A"/>
    <w:rsid w:val="00066E5B"/>
    <w:rsid w:val="00067EAA"/>
    <w:rsid w:val="000706FC"/>
    <w:rsid w:val="00071FF1"/>
    <w:rsid w:val="0007208B"/>
    <w:rsid w:val="000737B0"/>
    <w:rsid w:val="00074332"/>
    <w:rsid w:val="00074963"/>
    <w:rsid w:val="00074A2E"/>
    <w:rsid w:val="00074A9E"/>
    <w:rsid w:val="00074F12"/>
    <w:rsid w:val="000752A6"/>
    <w:rsid w:val="000765F0"/>
    <w:rsid w:val="00076D12"/>
    <w:rsid w:val="00077076"/>
    <w:rsid w:val="00077508"/>
    <w:rsid w:val="0008006E"/>
    <w:rsid w:val="0008113E"/>
    <w:rsid w:val="00081429"/>
    <w:rsid w:val="0008144A"/>
    <w:rsid w:val="000817FC"/>
    <w:rsid w:val="00081FC4"/>
    <w:rsid w:val="00082EF5"/>
    <w:rsid w:val="00083148"/>
    <w:rsid w:val="000838E8"/>
    <w:rsid w:val="0008441E"/>
    <w:rsid w:val="00084F23"/>
    <w:rsid w:val="0008637F"/>
    <w:rsid w:val="0008766C"/>
    <w:rsid w:val="000876B3"/>
    <w:rsid w:val="00090283"/>
    <w:rsid w:val="0009029C"/>
    <w:rsid w:val="00090865"/>
    <w:rsid w:val="00090A53"/>
    <w:rsid w:val="000910D7"/>
    <w:rsid w:val="00092D76"/>
    <w:rsid w:val="0009441D"/>
    <w:rsid w:val="000946AE"/>
    <w:rsid w:val="00094E8F"/>
    <w:rsid w:val="000959B0"/>
    <w:rsid w:val="00095C2A"/>
    <w:rsid w:val="00096B3A"/>
    <w:rsid w:val="00097184"/>
    <w:rsid w:val="00097647"/>
    <w:rsid w:val="00097770"/>
    <w:rsid w:val="000A07D7"/>
    <w:rsid w:val="000A0ADB"/>
    <w:rsid w:val="000A1048"/>
    <w:rsid w:val="000A1F87"/>
    <w:rsid w:val="000A39FB"/>
    <w:rsid w:val="000A3A17"/>
    <w:rsid w:val="000A3D42"/>
    <w:rsid w:val="000A4393"/>
    <w:rsid w:val="000A48AB"/>
    <w:rsid w:val="000A4B0E"/>
    <w:rsid w:val="000A6B68"/>
    <w:rsid w:val="000A6EB4"/>
    <w:rsid w:val="000A7036"/>
    <w:rsid w:val="000A7E6F"/>
    <w:rsid w:val="000B02D4"/>
    <w:rsid w:val="000B089C"/>
    <w:rsid w:val="000B0A9B"/>
    <w:rsid w:val="000B194B"/>
    <w:rsid w:val="000B1BB7"/>
    <w:rsid w:val="000B1E3F"/>
    <w:rsid w:val="000B20F0"/>
    <w:rsid w:val="000B286E"/>
    <w:rsid w:val="000B4276"/>
    <w:rsid w:val="000B42A3"/>
    <w:rsid w:val="000B46B5"/>
    <w:rsid w:val="000B47C9"/>
    <w:rsid w:val="000B557B"/>
    <w:rsid w:val="000B5B67"/>
    <w:rsid w:val="000B6B66"/>
    <w:rsid w:val="000B6C8A"/>
    <w:rsid w:val="000C07CA"/>
    <w:rsid w:val="000C1683"/>
    <w:rsid w:val="000C2C7E"/>
    <w:rsid w:val="000C3C12"/>
    <w:rsid w:val="000C4E5E"/>
    <w:rsid w:val="000C5D09"/>
    <w:rsid w:val="000C6114"/>
    <w:rsid w:val="000C6151"/>
    <w:rsid w:val="000C6876"/>
    <w:rsid w:val="000C6CD0"/>
    <w:rsid w:val="000C7FCD"/>
    <w:rsid w:val="000D0605"/>
    <w:rsid w:val="000D0903"/>
    <w:rsid w:val="000D1810"/>
    <w:rsid w:val="000D1922"/>
    <w:rsid w:val="000D1971"/>
    <w:rsid w:val="000D2372"/>
    <w:rsid w:val="000D2612"/>
    <w:rsid w:val="000D2B2E"/>
    <w:rsid w:val="000D3AAE"/>
    <w:rsid w:val="000D3F8E"/>
    <w:rsid w:val="000D4C0C"/>
    <w:rsid w:val="000D4D68"/>
    <w:rsid w:val="000D53CA"/>
    <w:rsid w:val="000D5634"/>
    <w:rsid w:val="000D5F44"/>
    <w:rsid w:val="000D60A2"/>
    <w:rsid w:val="000E125C"/>
    <w:rsid w:val="000E1A5E"/>
    <w:rsid w:val="000E1D1B"/>
    <w:rsid w:val="000E249D"/>
    <w:rsid w:val="000E365F"/>
    <w:rsid w:val="000E3B33"/>
    <w:rsid w:val="000E3BC8"/>
    <w:rsid w:val="000E44D7"/>
    <w:rsid w:val="000E4750"/>
    <w:rsid w:val="000E592D"/>
    <w:rsid w:val="000E66A0"/>
    <w:rsid w:val="000E7133"/>
    <w:rsid w:val="000F001B"/>
    <w:rsid w:val="000F0F88"/>
    <w:rsid w:val="000F14EE"/>
    <w:rsid w:val="000F3502"/>
    <w:rsid w:val="000F442E"/>
    <w:rsid w:val="000F46B0"/>
    <w:rsid w:val="000F4FCB"/>
    <w:rsid w:val="000F5194"/>
    <w:rsid w:val="000F53A3"/>
    <w:rsid w:val="000F5C2F"/>
    <w:rsid w:val="000F61E5"/>
    <w:rsid w:val="000F6294"/>
    <w:rsid w:val="000F65B2"/>
    <w:rsid w:val="000F662D"/>
    <w:rsid w:val="000F7694"/>
    <w:rsid w:val="000F7870"/>
    <w:rsid w:val="00100A01"/>
    <w:rsid w:val="00100E10"/>
    <w:rsid w:val="00101C38"/>
    <w:rsid w:val="001021FE"/>
    <w:rsid w:val="00102871"/>
    <w:rsid w:val="00102C7D"/>
    <w:rsid w:val="00103478"/>
    <w:rsid w:val="00103690"/>
    <w:rsid w:val="0010449E"/>
    <w:rsid w:val="0010491D"/>
    <w:rsid w:val="0010535E"/>
    <w:rsid w:val="0010774E"/>
    <w:rsid w:val="001107F7"/>
    <w:rsid w:val="001112FF"/>
    <w:rsid w:val="00111386"/>
    <w:rsid w:val="001119D8"/>
    <w:rsid w:val="0011383A"/>
    <w:rsid w:val="0011485D"/>
    <w:rsid w:val="001150F3"/>
    <w:rsid w:val="001166E6"/>
    <w:rsid w:val="00116C21"/>
    <w:rsid w:val="00121BC1"/>
    <w:rsid w:val="00121E30"/>
    <w:rsid w:val="00121F21"/>
    <w:rsid w:val="00123E6D"/>
    <w:rsid w:val="00124D80"/>
    <w:rsid w:val="00125F3E"/>
    <w:rsid w:val="001262DF"/>
    <w:rsid w:val="001264E6"/>
    <w:rsid w:val="00130AB8"/>
    <w:rsid w:val="001318B5"/>
    <w:rsid w:val="00132176"/>
    <w:rsid w:val="00133270"/>
    <w:rsid w:val="00133953"/>
    <w:rsid w:val="00133A3D"/>
    <w:rsid w:val="00134017"/>
    <w:rsid w:val="0013417C"/>
    <w:rsid w:val="00134C0D"/>
    <w:rsid w:val="00134F1D"/>
    <w:rsid w:val="001359D9"/>
    <w:rsid w:val="0013714D"/>
    <w:rsid w:val="00140A38"/>
    <w:rsid w:val="00141014"/>
    <w:rsid w:val="001426AA"/>
    <w:rsid w:val="00142A7B"/>
    <w:rsid w:val="00143456"/>
    <w:rsid w:val="0014620D"/>
    <w:rsid w:val="001463FB"/>
    <w:rsid w:val="00146F10"/>
    <w:rsid w:val="00146F6F"/>
    <w:rsid w:val="001500EA"/>
    <w:rsid w:val="00151160"/>
    <w:rsid w:val="00151B0D"/>
    <w:rsid w:val="001528F9"/>
    <w:rsid w:val="00153142"/>
    <w:rsid w:val="00153212"/>
    <w:rsid w:val="0015352C"/>
    <w:rsid w:val="00153BB4"/>
    <w:rsid w:val="00154098"/>
    <w:rsid w:val="001540DB"/>
    <w:rsid w:val="001566B8"/>
    <w:rsid w:val="0015766B"/>
    <w:rsid w:val="00160996"/>
    <w:rsid w:val="00160AFC"/>
    <w:rsid w:val="00160E72"/>
    <w:rsid w:val="001613B6"/>
    <w:rsid w:val="001621E9"/>
    <w:rsid w:val="001627DC"/>
    <w:rsid w:val="00162C98"/>
    <w:rsid w:val="0016329F"/>
    <w:rsid w:val="00163422"/>
    <w:rsid w:val="001634D6"/>
    <w:rsid w:val="00163760"/>
    <w:rsid w:val="00164D00"/>
    <w:rsid w:val="00164EA6"/>
    <w:rsid w:val="00165458"/>
    <w:rsid w:val="00166124"/>
    <w:rsid w:val="00171BB0"/>
    <w:rsid w:val="00173414"/>
    <w:rsid w:val="00173477"/>
    <w:rsid w:val="00174ECE"/>
    <w:rsid w:val="00175A0F"/>
    <w:rsid w:val="001760BF"/>
    <w:rsid w:val="00176226"/>
    <w:rsid w:val="00176FD6"/>
    <w:rsid w:val="00177984"/>
    <w:rsid w:val="00180743"/>
    <w:rsid w:val="00180DD8"/>
    <w:rsid w:val="00181C96"/>
    <w:rsid w:val="00181CDA"/>
    <w:rsid w:val="001825CB"/>
    <w:rsid w:val="00182D04"/>
    <w:rsid w:val="0018356D"/>
    <w:rsid w:val="001838FB"/>
    <w:rsid w:val="00183BCF"/>
    <w:rsid w:val="00183C57"/>
    <w:rsid w:val="00183EC4"/>
    <w:rsid w:val="00184025"/>
    <w:rsid w:val="001846A1"/>
    <w:rsid w:val="001849DB"/>
    <w:rsid w:val="001866C4"/>
    <w:rsid w:val="00186F01"/>
    <w:rsid w:val="001919A3"/>
    <w:rsid w:val="00191B4F"/>
    <w:rsid w:val="00191D39"/>
    <w:rsid w:val="001921CD"/>
    <w:rsid w:val="00192503"/>
    <w:rsid w:val="00193CB5"/>
    <w:rsid w:val="0019497D"/>
    <w:rsid w:val="00194AD4"/>
    <w:rsid w:val="0019559D"/>
    <w:rsid w:val="00195EFE"/>
    <w:rsid w:val="001966F2"/>
    <w:rsid w:val="00197498"/>
    <w:rsid w:val="001976C7"/>
    <w:rsid w:val="001A19C4"/>
    <w:rsid w:val="001A2A4B"/>
    <w:rsid w:val="001A30BB"/>
    <w:rsid w:val="001A3571"/>
    <w:rsid w:val="001A48D8"/>
    <w:rsid w:val="001A4F2C"/>
    <w:rsid w:val="001A5077"/>
    <w:rsid w:val="001A5696"/>
    <w:rsid w:val="001A5C27"/>
    <w:rsid w:val="001A664F"/>
    <w:rsid w:val="001A69B7"/>
    <w:rsid w:val="001A7111"/>
    <w:rsid w:val="001A7436"/>
    <w:rsid w:val="001B17DC"/>
    <w:rsid w:val="001B195C"/>
    <w:rsid w:val="001B2544"/>
    <w:rsid w:val="001B2F84"/>
    <w:rsid w:val="001B58F9"/>
    <w:rsid w:val="001C0AC3"/>
    <w:rsid w:val="001C1267"/>
    <w:rsid w:val="001C1C88"/>
    <w:rsid w:val="001C1E73"/>
    <w:rsid w:val="001C2136"/>
    <w:rsid w:val="001C21DA"/>
    <w:rsid w:val="001C2C38"/>
    <w:rsid w:val="001C2C4A"/>
    <w:rsid w:val="001C4725"/>
    <w:rsid w:val="001C47DC"/>
    <w:rsid w:val="001C49A7"/>
    <w:rsid w:val="001C4CA9"/>
    <w:rsid w:val="001C4ED2"/>
    <w:rsid w:val="001C5846"/>
    <w:rsid w:val="001C5BA0"/>
    <w:rsid w:val="001C5C54"/>
    <w:rsid w:val="001C60A0"/>
    <w:rsid w:val="001C61AD"/>
    <w:rsid w:val="001C6D34"/>
    <w:rsid w:val="001C74A9"/>
    <w:rsid w:val="001C796C"/>
    <w:rsid w:val="001C7B9C"/>
    <w:rsid w:val="001D03A5"/>
    <w:rsid w:val="001D140E"/>
    <w:rsid w:val="001D244E"/>
    <w:rsid w:val="001D301A"/>
    <w:rsid w:val="001D3327"/>
    <w:rsid w:val="001D375C"/>
    <w:rsid w:val="001D3D22"/>
    <w:rsid w:val="001D4BBE"/>
    <w:rsid w:val="001D6B8D"/>
    <w:rsid w:val="001E01F9"/>
    <w:rsid w:val="001E03A9"/>
    <w:rsid w:val="001E4CB9"/>
    <w:rsid w:val="001E61DB"/>
    <w:rsid w:val="001E6C56"/>
    <w:rsid w:val="001E7DB8"/>
    <w:rsid w:val="001F029C"/>
    <w:rsid w:val="001F06EB"/>
    <w:rsid w:val="001F0F85"/>
    <w:rsid w:val="001F2A47"/>
    <w:rsid w:val="001F332F"/>
    <w:rsid w:val="001F43BB"/>
    <w:rsid w:val="001F4851"/>
    <w:rsid w:val="001F4CCD"/>
    <w:rsid w:val="001F6BB9"/>
    <w:rsid w:val="001F7521"/>
    <w:rsid w:val="00200741"/>
    <w:rsid w:val="0020099A"/>
    <w:rsid w:val="00200D74"/>
    <w:rsid w:val="00201E56"/>
    <w:rsid w:val="00201F2F"/>
    <w:rsid w:val="0020217B"/>
    <w:rsid w:val="002044BE"/>
    <w:rsid w:val="00204AE6"/>
    <w:rsid w:val="002052D7"/>
    <w:rsid w:val="00205C3C"/>
    <w:rsid w:val="00206151"/>
    <w:rsid w:val="002062A1"/>
    <w:rsid w:val="00206F6A"/>
    <w:rsid w:val="002071DE"/>
    <w:rsid w:val="002072DC"/>
    <w:rsid w:val="00210489"/>
    <w:rsid w:val="0021079A"/>
    <w:rsid w:val="00210BF3"/>
    <w:rsid w:val="002116EE"/>
    <w:rsid w:val="00212211"/>
    <w:rsid w:val="00212ADE"/>
    <w:rsid w:val="00214917"/>
    <w:rsid w:val="00215BB9"/>
    <w:rsid w:val="00216899"/>
    <w:rsid w:val="00216911"/>
    <w:rsid w:val="002170E1"/>
    <w:rsid w:val="00217521"/>
    <w:rsid w:val="002209F2"/>
    <w:rsid w:val="00221331"/>
    <w:rsid w:val="00221FCC"/>
    <w:rsid w:val="00222D92"/>
    <w:rsid w:val="00222F5D"/>
    <w:rsid w:val="00223604"/>
    <w:rsid w:val="00226B8E"/>
    <w:rsid w:val="00226F27"/>
    <w:rsid w:val="002303D4"/>
    <w:rsid w:val="00230566"/>
    <w:rsid w:val="00231569"/>
    <w:rsid w:val="00231A8A"/>
    <w:rsid w:val="00231FBF"/>
    <w:rsid w:val="00232DA6"/>
    <w:rsid w:val="00233200"/>
    <w:rsid w:val="0023378A"/>
    <w:rsid w:val="00234188"/>
    <w:rsid w:val="002343C0"/>
    <w:rsid w:val="00235B3F"/>
    <w:rsid w:val="00235E87"/>
    <w:rsid w:val="00235EAF"/>
    <w:rsid w:val="002376CA"/>
    <w:rsid w:val="00240BBE"/>
    <w:rsid w:val="002429EE"/>
    <w:rsid w:val="002453A9"/>
    <w:rsid w:val="00245DEA"/>
    <w:rsid w:val="00246956"/>
    <w:rsid w:val="002473BE"/>
    <w:rsid w:val="00247C5A"/>
    <w:rsid w:val="00250329"/>
    <w:rsid w:val="00250361"/>
    <w:rsid w:val="00250804"/>
    <w:rsid w:val="00250FBA"/>
    <w:rsid w:val="00251244"/>
    <w:rsid w:val="002515CE"/>
    <w:rsid w:val="002519AC"/>
    <w:rsid w:val="002532A7"/>
    <w:rsid w:val="002534DE"/>
    <w:rsid w:val="00253A6D"/>
    <w:rsid w:val="002540DE"/>
    <w:rsid w:val="00254D59"/>
    <w:rsid w:val="00256D3B"/>
    <w:rsid w:val="002571F2"/>
    <w:rsid w:val="002575FC"/>
    <w:rsid w:val="00257D43"/>
    <w:rsid w:val="00257D9D"/>
    <w:rsid w:val="00260507"/>
    <w:rsid w:val="0026195E"/>
    <w:rsid w:val="00262FF0"/>
    <w:rsid w:val="00263A05"/>
    <w:rsid w:val="00263DAE"/>
    <w:rsid w:val="002656C4"/>
    <w:rsid w:val="00266C7F"/>
    <w:rsid w:val="00270F4C"/>
    <w:rsid w:val="0027186C"/>
    <w:rsid w:val="00272934"/>
    <w:rsid w:val="00272AAF"/>
    <w:rsid w:val="00272F72"/>
    <w:rsid w:val="00273F36"/>
    <w:rsid w:val="00275545"/>
    <w:rsid w:val="00276507"/>
    <w:rsid w:val="00281173"/>
    <w:rsid w:val="00282547"/>
    <w:rsid w:val="002854A4"/>
    <w:rsid w:val="0028591E"/>
    <w:rsid w:val="00285FAD"/>
    <w:rsid w:val="002864C7"/>
    <w:rsid w:val="00286A8E"/>
    <w:rsid w:val="00287830"/>
    <w:rsid w:val="00290E13"/>
    <w:rsid w:val="00290F1C"/>
    <w:rsid w:val="002922AF"/>
    <w:rsid w:val="002925DA"/>
    <w:rsid w:val="002927C0"/>
    <w:rsid w:val="002939C6"/>
    <w:rsid w:val="00294009"/>
    <w:rsid w:val="00294019"/>
    <w:rsid w:val="00294239"/>
    <w:rsid w:val="002946A9"/>
    <w:rsid w:val="00295F80"/>
    <w:rsid w:val="00296093"/>
    <w:rsid w:val="002960C0"/>
    <w:rsid w:val="002969DA"/>
    <w:rsid w:val="002977F8"/>
    <w:rsid w:val="002977FD"/>
    <w:rsid w:val="002A1E27"/>
    <w:rsid w:val="002A2A91"/>
    <w:rsid w:val="002A4C98"/>
    <w:rsid w:val="002A4CEA"/>
    <w:rsid w:val="002A5040"/>
    <w:rsid w:val="002A5362"/>
    <w:rsid w:val="002A5E80"/>
    <w:rsid w:val="002A68C1"/>
    <w:rsid w:val="002A717C"/>
    <w:rsid w:val="002A794A"/>
    <w:rsid w:val="002A7D70"/>
    <w:rsid w:val="002B0069"/>
    <w:rsid w:val="002B0ECB"/>
    <w:rsid w:val="002B1274"/>
    <w:rsid w:val="002B20A0"/>
    <w:rsid w:val="002B2748"/>
    <w:rsid w:val="002B458A"/>
    <w:rsid w:val="002B4A9A"/>
    <w:rsid w:val="002B535C"/>
    <w:rsid w:val="002B642A"/>
    <w:rsid w:val="002B6457"/>
    <w:rsid w:val="002B6A7F"/>
    <w:rsid w:val="002B7C13"/>
    <w:rsid w:val="002C0428"/>
    <w:rsid w:val="002C080C"/>
    <w:rsid w:val="002C09AD"/>
    <w:rsid w:val="002C1037"/>
    <w:rsid w:val="002C3C52"/>
    <w:rsid w:val="002C4BF8"/>
    <w:rsid w:val="002C7579"/>
    <w:rsid w:val="002C765B"/>
    <w:rsid w:val="002C7B8D"/>
    <w:rsid w:val="002C7C9A"/>
    <w:rsid w:val="002C7DA6"/>
    <w:rsid w:val="002D0A9B"/>
    <w:rsid w:val="002D0AC4"/>
    <w:rsid w:val="002D1B1D"/>
    <w:rsid w:val="002D1F06"/>
    <w:rsid w:val="002D20A5"/>
    <w:rsid w:val="002D2233"/>
    <w:rsid w:val="002D22B1"/>
    <w:rsid w:val="002D2E17"/>
    <w:rsid w:val="002D31E2"/>
    <w:rsid w:val="002D487E"/>
    <w:rsid w:val="002D51AA"/>
    <w:rsid w:val="002D6086"/>
    <w:rsid w:val="002D63F2"/>
    <w:rsid w:val="002D6414"/>
    <w:rsid w:val="002E16DE"/>
    <w:rsid w:val="002E256F"/>
    <w:rsid w:val="002E592F"/>
    <w:rsid w:val="002E6143"/>
    <w:rsid w:val="002E63F3"/>
    <w:rsid w:val="002E70E5"/>
    <w:rsid w:val="002E7726"/>
    <w:rsid w:val="002F05E1"/>
    <w:rsid w:val="002F09FC"/>
    <w:rsid w:val="002F0A60"/>
    <w:rsid w:val="002F0F5B"/>
    <w:rsid w:val="002F1E6C"/>
    <w:rsid w:val="002F3DF7"/>
    <w:rsid w:val="002F4DAD"/>
    <w:rsid w:val="002F50D5"/>
    <w:rsid w:val="002F578A"/>
    <w:rsid w:val="002F5909"/>
    <w:rsid w:val="002F6AA2"/>
    <w:rsid w:val="002F7827"/>
    <w:rsid w:val="003010BE"/>
    <w:rsid w:val="003019DC"/>
    <w:rsid w:val="00304AA3"/>
    <w:rsid w:val="00305491"/>
    <w:rsid w:val="003071EE"/>
    <w:rsid w:val="00307A00"/>
    <w:rsid w:val="00310E98"/>
    <w:rsid w:val="00312527"/>
    <w:rsid w:val="0031261C"/>
    <w:rsid w:val="00312AE4"/>
    <w:rsid w:val="00312BC4"/>
    <w:rsid w:val="0031337E"/>
    <w:rsid w:val="003137F5"/>
    <w:rsid w:val="003138E7"/>
    <w:rsid w:val="0031445D"/>
    <w:rsid w:val="00315B90"/>
    <w:rsid w:val="00316007"/>
    <w:rsid w:val="0031710F"/>
    <w:rsid w:val="0031711E"/>
    <w:rsid w:val="0031729D"/>
    <w:rsid w:val="003172DA"/>
    <w:rsid w:val="00320BD7"/>
    <w:rsid w:val="00321139"/>
    <w:rsid w:val="003211F8"/>
    <w:rsid w:val="0032151D"/>
    <w:rsid w:val="003218AD"/>
    <w:rsid w:val="00321AF2"/>
    <w:rsid w:val="00321EEB"/>
    <w:rsid w:val="003223C0"/>
    <w:rsid w:val="003232D4"/>
    <w:rsid w:val="00323D46"/>
    <w:rsid w:val="003267CF"/>
    <w:rsid w:val="003268FD"/>
    <w:rsid w:val="00327183"/>
    <w:rsid w:val="003271CB"/>
    <w:rsid w:val="003300BE"/>
    <w:rsid w:val="0033041B"/>
    <w:rsid w:val="00331164"/>
    <w:rsid w:val="00332B99"/>
    <w:rsid w:val="00334A7C"/>
    <w:rsid w:val="003357B4"/>
    <w:rsid w:val="003363D3"/>
    <w:rsid w:val="003368F7"/>
    <w:rsid w:val="003371D9"/>
    <w:rsid w:val="00337C30"/>
    <w:rsid w:val="0034018D"/>
    <w:rsid w:val="00341D10"/>
    <w:rsid w:val="0034455A"/>
    <w:rsid w:val="00344EA3"/>
    <w:rsid w:val="00346D37"/>
    <w:rsid w:val="00350B2A"/>
    <w:rsid w:val="003541CE"/>
    <w:rsid w:val="00354A48"/>
    <w:rsid w:val="00356176"/>
    <w:rsid w:val="003563C2"/>
    <w:rsid w:val="00356758"/>
    <w:rsid w:val="00356EA5"/>
    <w:rsid w:val="00357353"/>
    <w:rsid w:val="003577EF"/>
    <w:rsid w:val="003600AD"/>
    <w:rsid w:val="003604AF"/>
    <w:rsid w:val="00360ADA"/>
    <w:rsid w:val="00360CB1"/>
    <w:rsid w:val="00360D98"/>
    <w:rsid w:val="00361775"/>
    <w:rsid w:val="00361934"/>
    <w:rsid w:val="003623B6"/>
    <w:rsid w:val="00364CDA"/>
    <w:rsid w:val="003657C5"/>
    <w:rsid w:val="00367297"/>
    <w:rsid w:val="0037004E"/>
    <w:rsid w:val="003708D8"/>
    <w:rsid w:val="00371AB4"/>
    <w:rsid w:val="00371DF4"/>
    <w:rsid w:val="00371E1C"/>
    <w:rsid w:val="00371FF7"/>
    <w:rsid w:val="003737FF"/>
    <w:rsid w:val="003742A7"/>
    <w:rsid w:val="0037444A"/>
    <w:rsid w:val="00374968"/>
    <w:rsid w:val="00374CB5"/>
    <w:rsid w:val="0037538C"/>
    <w:rsid w:val="003766E6"/>
    <w:rsid w:val="003767BB"/>
    <w:rsid w:val="00376B22"/>
    <w:rsid w:val="0037795F"/>
    <w:rsid w:val="00377B62"/>
    <w:rsid w:val="00377D4B"/>
    <w:rsid w:val="0038073B"/>
    <w:rsid w:val="00381198"/>
    <w:rsid w:val="00382050"/>
    <w:rsid w:val="00382AFF"/>
    <w:rsid w:val="003843F3"/>
    <w:rsid w:val="00384704"/>
    <w:rsid w:val="0038482D"/>
    <w:rsid w:val="003848DD"/>
    <w:rsid w:val="00384E3B"/>
    <w:rsid w:val="003852A1"/>
    <w:rsid w:val="0038531A"/>
    <w:rsid w:val="003854CA"/>
    <w:rsid w:val="00385DB2"/>
    <w:rsid w:val="00386081"/>
    <w:rsid w:val="003861DB"/>
    <w:rsid w:val="003876F3"/>
    <w:rsid w:val="00387CC0"/>
    <w:rsid w:val="003906A8"/>
    <w:rsid w:val="00390E8F"/>
    <w:rsid w:val="003911AB"/>
    <w:rsid w:val="0039183B"/>
    <w:rsid w:val="00392923"/>
    <w:rsid w:val="00393329"/>
    <w:rsid w:val="003939AC"/>
    <w:rsid w:val="00393B6C"/>
    <w:rsid w:val="00393FE7"/>
    <w:rsid w:val="0039492F"/>
    <w:rsid w:val="0039613D"/>
    <w:rsid w:val="003964F4"/>
    <w:rsid w:val="003970BB"/>
    <w:rsid w:val="00397118"/>
    <w:rsid w:val="00397798"/>
    <w:rsid w:val="003978D0"/>
    <w:rsid w:val="003A3268"/>
    <w:rsid w:val="003A778B"/>
    <w:rsid w:val="003A7B2F"/>
    <w:rsid w:val="003B03B0"/>
    <w:rsid w:val="003B132B"/>
    <w:rsid w:val="003B24F5"/>
    <w:rsid w:val="003B3C3E"/>
    <w:rsid w:val="003B3C49"/>
    <w:rsid w:val="003B426E"/>
    <w:rsid w:val="003B7A4B"/>
    <w:rsid w:val="003C180C"/>
    <w:rsid w:val="003C2061"/>
    <w:rsid w:val="003C20A7"/>
    <w:rsid w:val="003C2522"/>
    <w:rsid w:val="003C2C16"/>
    <w:rsid w:val="003C2D9B"/>
    <w:rsid w:val="003C2E9B"/>
    <w:rsid w:val="003C3D7B"/>
    <w:rsid w:val="003C45C4"/>
    <w:rsid w:val="003C5239"/>
    <w:rsid w:val="003C60FE"/>
    <w:rsid w:val="003C6100"/>
    <w:rsid w:val="003C721A"/>
    <w:rsid w:val="003C791A"/>
    <w:rsid w:val="003D05D4"/>
    <w:rsid w:val="003D0AD8"/>
    <w:rsid w:val="003D27C8"/>
    <w:rsid w:val="003D2B8D"/>
    <w:rsid w:val="003D2E65"/>
    <w:rsid w:val="003D343B"/>
    <w:rsid w:val="003D3E84"/>
    <w:rsid w:val="003D4225"/>
    <w:rsid w:val="003D558E"/>
    <w:rsid w:val="003D7215"/>
    <w:rsid w:val="003D7F83"/>
    <w:rsid w:val="003E0A34"/>
    <w:rsid w:val="003E0C0C"/>
    <w:rsid w:val="003E142F"/>
    <w:rsid w:val="003E22AE"/>
    <w:rsid w:val="003E26E6"/>
    <w:rsid w:val="003E3957"/>
    <w:rsid w:val="003E51E3"/>
    <w:rsid w:val="003E5836"/>
    <w:rsid w:val="003E598B"/>
    <w:rsid w:val="003E605F"/>
    <w:rsid w:val="003E65A6"/>
    <w:rsid w:val="003E6720"/>
    <w:rsid w:val="003E6956"/>
    <w:rsid w:val="003E6A4C"/>
    <w:rsid w:val="003E7876"/>
    <w:rsid w:val="003F0C14"/>
    <w:rsid w:val="003F0E33"/>
    <w:rsid w:val="003F192F"/>
    <w:rsid w:val="003F2977"/>
    <w:rsid w:val="003F2D4F"/>
    <w:rsid w:val="003F2FA9"/>
    <w:rsid w:val="003F332A"/>
    <w:rsid w:val="003F479A"/>
    <w:rsid w:val="003F4C9D"/>
    <w:rsid w:val="003F5F2E"/>
    <w:rsid w:val="003F6E38"/>
    <w:rsid w:val="003F716B"/>
    <w:rsid w:val="00401641"/>
    <w:rsid w:val="00401975"/>
    <w:rsid w:val="00401C54"/>
    <w:rsid w:val="004020EF"/>
    <w:rsid w:val="00402158"/>
    <w:rsid w:val="00402228"/>
    <w:rsid w:val="004036AF"/>
    <w:rsid w:val="00403DE1"/>
    <w:rsid w:val="00404C50"/>
    <w:rsid w:val="004066F4"/>
    <w:rsid w:val="00406E06"/>
    <w:rsid w:val="00407260"/>
    <w:rsid w:val="004072D0"/>
    <w:rsid w:val="00407B88"/>
    <w:rsid w:val="00407BC7"/>
    <w:rsid w:val="004106DF"/>
    <w:rsid w:val="00410E7E"/>
    <w:rsid w:val="004111DA"/>
    <w:rsid w:val="00411227"/>
    <w:rsid w:val="0041236D"/>
    <w:rsid w:val="00413AF0"/>
    <w:rsid w:val="00413D04"/>
    <w:rsid w:val="00414C67"/>
    <w:rsid w:val="0041582D"/>
    <w:rsid w:val="00416E09"/>
    <w:rsid w:val="004200AD"/>
    <w:rsid w:val="00420B4E"/>
    <w:rsid w:val="00420DBD"/>
    <w:rsid w:val="00422A00"/>
    <w:rsid w:val="00422B69"/>
    <w:rsid w:val="00424C69"/>
    <w:rsid w:val="004253C5"/>
    <w:rsid w:val="00425AFB"/>
    <w:rsid w:val="00426343"/>
    <w:rsid w:val="00426854"/>
    <w:rsid w:val="00426CE3"/>
    <w:rsid w:val="00426F9D"/>
    <w:rsid w:val="00427F4D"/>
    <w:rsid w:val="004306F5"/>
    <w:rsid w:val="00430B57"/>
    <w:rsid w:val="00430F50"/>
    <w:rsid w:val="00431D4D"/>
    <w:rsid w:val="00432B79"/>
    <w:rsid w:val="00432CDB"/>
    <w:rsid w:val="00433214"/>
    <w:rsid w:val="0043321F"/>
    <w:rsid w:val="00433F2F"/>
    <w:rsid w:val="00434348"/>
    <w:rsid w:val="00434786"/>
    <w:rsid w:val="00434EB4"/>
    <w:rsid w:val="00435AA4"/>
    <w:rsid w:val="00440A8B"/>
    <w:rsid w:val="004421F8"/>
    <w:rsid w:val="0044270B"/>
    <w:rsid w:val="004431CD"/>
    <w:rsid w:val="00443DF9"/>
    <w:rsid w:val="0044418D"/>
    <w:rsid w:val="004452A0"/>
    <w:rsid w:val="00445455"/>
    <w:rsid w:val="004455B4"/>
    <w:rsid w:val="004459F3"/>
    <w:rsid w:val="00445E26"/>
    <w:rsid w:val="00445FBB"/>
    <w:rsid w:val="004466ED"/>
    <w:rsid w:val="004473CC"/>
    <w:rsid w:val="004473EB"/>
    <w:rsid w:val="0044772D"/>
    <w:rsid w:val="00447B2B"/>
    <w:rsid w:val="004518B6"/>
    <w:rsid w:val="004531E5"/>
    <w:rsid w:val="004538CA"/>
    <w:rsid w:val="0045564E"/>
    <w:rsid w:val="00455EB5"/>
    <w:rsid w:val="00456660"/>
    <w:rsid w:val="004574AF"/>
    <w:rsid w:val="00460C4C"/>
    <w:rsid w:val="00462683"/>
    <w:rsid w:val="00463493"/>
    <w:rsid w:val="00464002"/>
    <w:rsid w:val="004642D1"/>
    <w:rsid w:val="004647DA"/>
    <w:rsid w:val="00464D2C"/>
    <w:rsid w:val="00466857"/>
    <w:rsid w:val="004671B3"/>
    <w:rsid w:val="00467726"/>
    <w:rsid w:val="00470005"/>
    <w:rsid w:val="0047079F"/>
    <w:rsid w:val="00471E66"/>
    <w:rsid w:val="00471ECD"/>
    <w:rsid w:val="00471F83"/>
    <w:rsid w:val="0047243E"/>
    <w:rsid w:val="00472B0D"/>
    <w:rsid w:val="00474193"/>
    <w:rsid w:val="0047419B"/>
    <w:rsid w:val="00474B9C"/>
    <w:rsid w:val="0047625A"/>
    <w:rsid w:val="00476AF1"/>
    <w:rsid w:val="00480C70"/>
    <w:rsid w:val="00480FA4"/>
    <w:rsid w:val="00481234"/>
    <w:rsid w:val="0048159D"/>
    <w:rsid w:val="00482565"/>
    <w:rsid w:val="00482F19"/>
    <w:rsid w:val="00483295"/>
    <w:rsid w:val="004832BF"/>
    <w:rsid w:val="00483452"/>
    <w:rsid w:val="00483636"/>
    <w:rsid w:val="00483730"/>
    <w:rsid w:val="00483C02"/>
    <w:rsid w:val="004846F3"/>
    <w:rsid w:val="00484FBC"/>
    <w:rsid w:val="00485C87"/>
    <w:rsid w:val="00487220"/>
    <w:rsid w:val="00487954"/>
    <w:rsid w:val="00487F37"/>
    <w:rsid w:val="004906A6"/>
    <w:rsid w:val="00490B8B"/>
    <w:rsid w:val="00493856"/>
    <w:rsid w:val="00493C48"/>
    <w:rsid w:val="004956BB"/>
    <w:rsid w:val="00495813"/>
    <w:rsid w:val="004966DE"/>
    <w:rsid w:val="00496DE2"/>
    <w:rsid w:val="00496EB1"/>
    <w:rsid w:val="00497268"/>
    <w:rsid w:val="00497328"/>
    <w:rsid w:val="004A052E"/>
    <w:rsid w:val="004A07D5"/>
    <w:rsid w:val="004A166D"/>
    <w:rsid w:val="004A1DCE"/>
    <w:rsid w:val="004A28F1"/>
    <w:rsid w:val="004A336A"/>
    <w:rsid w:val="004A563E"/>
    <w:rsid w:val="004A60AD"/>
    <w:rsid w:val="004A61B5"/>
    <w:rsid w:val="004A67BF"/>
    <w:rsid w:val="004A6A78"/>
    <w:rsid w:val="004A786E"/>
    <w:rsid w:val="004B056C"/>
    <w:rsid w:val="004B0D76"/>
    <w:rsid w:val="004B20F1"/>
    <w:rsid w:val="004B2175"/>
    <w:rsid w:val="004B26C7"/>
    <w:rsid w:val="004B29B0"/>
    <w:rsid w:val="004B3C9B"/>
    <w:rsid w:val="004B3DA9"/>
    <w:rsid w:val="004B470C"/>
    <w:rsid w:val="004B546E"/>
    <w:rsid w:val="004B5B65"/>
    <w:rsid w:val="004B5E13"/>
    <w:rsid w:val="004B69D6"/>
    <w:rsid w:val="004B6BC1"/>
    <w:rsid w:val="004B7173"/>
    <w:rsid w:val="004B7295"/>
    <w:rsid w:val="004B78D4"/>
    <w:rsid w:val="004B7BEE"/>
    <w:rsid w:val="004C0B5C"/>
    <w:rsid w:val="004C1605"/>
    <w:rsid w:val="004C31CC"/>
    <w:rsid w:val="004C3AF5"/>
    <w:rsid w:val="004C3D34"/>
    <w:rsid w:val="004C3E95"/>
    <w:rsid w:val="004C5D18"/>
    <w:rsid w:val="004C7B6A"/>
    <w:rsid w:val="004C7BB7"/>
    <w:rsid w:val="004C7DF0"/>
    <w:rsid w:val="004D0407"/>
    <w:rsid w:val="004D1911"/>
    <w:rsid w:val="004D1E36"/>
    <w:rsid w:val="004D1FF0"/>
    <w:rsid w:val="004D42E6"/>
    <w:rsid w:val="004D4488"/>
    <w:rsid w:val="004D4542"/>
    <w:rsid w:val="004D5647"/>
    <w:rsid w:val="004D5A48"/>
    <w:rsid w:val="004D5CB9"/>
    <w:rsid w:val="004D70DE"/>
    <w:rsid w:val="004E188D"/>
    <w:rsid w:val="004E269E"/>
    <w:rsid w:val="004E3090"/>
    <w:rsid w:val="004E34BF"/>
    <w:rsid w:val="004E3C84"/>
    <w:rsid w:val="004E4C4D"/>
    <w:rsid w:val="004E5CDD"/>
    <w:rsid w:val="004E5D72"/>
    <w:rsid w:val="004E6D35"/>
    <w:rsid w:val="004E6EDC"/>
    <w:rsid w:val="004E744C"/>
    <w:rsid w:val="004E7D6D"/>
    <w:rsid w:val="004F08A9"/>
    <w:rsid w:val="004F0E23"/>
    <w:rsid w:val="004F1320"/>
    <w:rsid w:val="004F2853"/>
    <w:rsid w:val="004F312F"/>
    <w:rsid w:val="004F33C4"/>
    <w:rsid w:val="004F410E"/>
    <w:rsid w:val="004F4310"/>
    <w:rsid w:val="004F4FA2"/>
    <w:rsid w:val="004F5318"/>
    <w:rsid w:val="004F533D"/>
    <w:rsid w:val="004F55A1"/>
    <w:rsid w:val="004F6265"/>
    <w:rsid w:val="004F753E"/>
    <w:rsid w:val="00500C6F"/>
    <w:rsid w:val="005016E3"/>
    <w:rsid w:val="00501745"/>
    <w:rsid w:val="00502131"/>
    <w:rsid w:val="00502DDB"/>
    <w:rsid w:val="005035D3"/>
    <w:rsid w:val="00505774"/>
    <w:rsid w:val="0050653B"/>
    <w:rsid w:val="005067F6"/>
    <w:rsid w:val="00507055"/>
    <w:rsid w:val="00507A76"/>
    <w:rsid w:val="00507CCF"/>
    <w:rsid w:val="00510AF7"/>
    <w:rsid w:val="00510DE9"/>
    <w:rsid w:val="00510FC4"/>
    <w:rsid w:val="00512B73"/>
    <w:rsid w:val="005147DE"/>
    <w:rsid w:val="00515174"/>
    <w:rsid w:val="0051572F"/>
    <w:rsid w:val="00515B78"/>
    <w:rsid w:val="00516F00"/>
    <w:rsid w:val="00517204"/>
    <w:rsid w:val="00522375"/>
    <w:rsid w:val="00522B39"/>
    <w:rsid w:val="00523AAB"/>
    <w:rsid w:val="0052444D"/>
    <w:rsid w:val="00524A00"/>
    <w:rsid w:val="00524CB9"/>
    <w:rsid w:val="0052535B"/>
    <w:rsid w:val="00525BC6"/>
    <w:rsid w:val="005267F2"/>
    <w:rsid w:val="00526B33"/>
    <w:rsid w:val="00526CF7"/>
    <w:rsid w:val="0052753E"/>
    <w:rsid w:val="005275FD"/>
    <w:rsid w:val="005278D7"/>
    <w:rsid w:val="00527C46"/>
    <w:rsid w:val="00530460"/>
    <w:rsid w:val="00530B83"/>
    <w:rsid w:val="0053160E"/>
    <w:rsid w:val="00531627"/>
    <w:rsid w:val="0053174A"/>
    <w:rsid w:val="00531767"/>
    <w:rsid w:val="00531A52"/>
    <w:rsid w:val="0053242B"/>
    <w:rsid w:val="00532560"/>
    <w:rsid w:val="0053379F"/>
    <w:rsid w:val="00533C7C"/>
    <w:rsid w:val="00533D36"/>
    <w:rsid w:val="00534037"/>
    <w:rsid w:val="0053617D"/>
    <w:rsid w:val="0053707E"/>
    <w:rsid w:val="00537EF9"/>
    <w:rsid w:val="00541EB3"/>
    <w:rsid w:val="005429A8"/>
    <w:rsid w:val="0054300D"/>
    <w:rsid w:val="00543195"/>
    <w:rsid w:val="00543749"/>
    <w:rsid w:val="005447FC"/>
    <w:rsid w:val="00544F54"/>
    <w:rsid w:val="005464BD"/>
    <w:rsid w:val="00550593"/>
    <w:rsid w:val="00550BDB"/>
    <w:rsid w:val="00550DB9"/>
    <w:rsid w:val="0055214F"/>
    <w:rsid w:val="00552E17"/>
    <w:rsid w:val="0055377E"/>
    <w:rsid w:val="005542BD"/>
    <w:rsid w:val="005550A5"/>
    <w:rsid w:val="00555DDD"/>
    <w:rsid w:val="00555E6F"/>
    <w:rsid w:val="005564D1"/>
    <w:rsid w:val="00556DB4"/>
    <w:rsid w:val="00556FCF"/>
    <w:rsid w:val="00557588"/>
    <w:rsid w:val="0055789A"/>
    <w:rsid w:val="00560088"/>
    <w:rsid w:val="00560674"/>
    <w:rsid w:val="00560D48"/>
    <w:rsid w:val="00561657"/>
    <w:rsid w:val="00563165"/>
    <w:rsid w:val="0056335D"/>
    <w:rsid w:val="00563AB4"/>
    <w:rsid w:val="00564A32"/>
    <w:rsid w:val="00565D09"/>
    <w:rsid w:val="005661E9"/>
    <w:rsid w:val="00566FF9"/>
    <w:rsid w:val="005674D6"/>
    <w:rsid w:val="005677A8"/>
    <w:rsid w:val="00567EE3"/>
    <w:rsid w:val="005707F9"/>
    <w:rsid w:val="00570B52"/>
    <w:rsid w:val="00570B65"/>
    <w:rsid w:val="00570B7C"/>
    <w:rsid w:val="00570D44"/>
    <w:rsid w:val="005715A6"/>
    <w:rsid w:val="00572417"/>
    <w:rsid w:val="00572BA4"/>
    <w:rsid w:val="00572BEE"/>
    <w:rsid w:val="00572F48"/>
    <w:rsid w:val="0057379A"/>
    <w:rsid w:val="00574E61"/>
    <w:rsid w:val="00581090"/>
    <w:rsid w:val="0058147A"/>
    <w:rsid w:val="00583848"/>
    <w:rsid w:val="00583EA4"/>
    <w:rsid w:val="00584C8A"/>
    <w:rsid w:val="00585D32"/>
    <w:rsid w:val="0058650B"/>
    <w:rsid w:val="00586EAD"/>
    <w:rsid w:val="00587041"/>
    <w:rsid w:val="005871C2"/>
    <w:rsid w:val="0058730F"/>
    <w:rsid w:val="005908AA"/>
    <w:rsid w:val="00590D88"/>
    <w:rsid w:val="00591144"/>
    <w:rsid w:val="00592A78"/>
    <w:rsid w:val="00592F7B"/>
    <w:rsid w:val="005953BB"/>
    <w:rsid w:val="005955F9"/>
    <w:rsid w:val="00595B46"/>
    <w:rsid w:val="00596737"/>
    <w:rsid w:val="00596B51"/>
    <w:rsid w:val="00596BE7"/>
    <w:rsid w:val="00597829"/>
    <w:rsid w:val="00597F2D"/>
    <w:rsid w:val="005A0071"/>
    <w:rsid w:val="005A0C68"/>
    <w:rsid w:val="005A1225"/>
    <w:rsid w:val="005A24A7"/>
    <w:rsid w:val="005A3477"/>
    <w:rsid w:val="005A3685"/>
    <w:rsid w:val="005A403D"/>
    <w:rsid w:val="005A4BC4"/>
    <w:rsid w:val="005A5E7A"/>
    <w:rsid w:val="005A674A"/>
    <w:rsid w:val="005A6B0C"/>
    <w:rsid w:val="005A77BA"/>
    <w:rsid w:val="005B0488"/>
    <w:rsid w:val="005B0E4F"/>
    <w:rsid w:val="005B1568"/>
    <w:rsid w:val="005B1A5B"/>
    <w:rsid w:val="005B457B"/>
    <w:rsid w:val="005B6119"/>
    <w:rsid w:val="005B6594"/>
    <w:rsid w:val="005B6738"/>
    <w:rsid w:val="005B68EF"/>
    <w:rsid w:val="005B6DE3"/>
    <w:rsid w:val="005B7C51"/>
    <w:rsid w:val="005B7CE0"/>
    <w:rsid w:val="005C0392"/>
    <w:rsid w:val="005C16AD"/>
    <w:rsid w:val="005C37F3"/>
    <w:rsid w:val="005C50A1"/>
    <w:rsid w:val="005C529A"/>
    <w:rsid w:val="005C560F"/>
    <w:rsid w:val="005C5653"/>
    <w:rsid w:val="005C7951"/>
    <w:rsid w:val="005D02C5"/>
    <w:rsid w:val="005D4786"/>
    <w:rsid w:val="005D5032"/>
    <w:rsid w:val="005D6425"/>
    <w:rsid w:val="005D69E3"/>
    <w:rsid w:val="005D73F9"/>
    <w:rsid w:val="005D77B2"/>
    <w:rsid w:val="005D7DB3"/>
    <w:rsid w:val="005D7F8D"/>
    <w:rsid w:val="005E1ABD"/>
    <w:rsid w:val="005E21E2"/>
    <w:rsid w:val="005E24BF"/>
    <w:rsid w:val="005E2A8E"/>
    <w:rsid w:val="005E3365"/>
    <w:rsid w:val="005E3ECF"/>
    <w:rsid w:val="005E4DA7"/>
    <w:rsid w:val="005E6600"/>
    <w:rsid w:val="005E6C36"/>
    <w:rsid w:val="005E74E6"/>
    <w:rsid w:val="005F0EDB"/>
    <w:rsid w:val="005F11FE"/>
    <w:rsid w:val="005F1792"/>
    <w:rsid w:val="005F1D74"/>
    <w:rsid w:val="005F4A90"/>
    <w:rsid w:val="005F4BB7"/>
    <w:rsid w:val="005F4E01"/>
    <w:rsid w:val="005F5D91"/>
    <w:rsid w:val="005F6A5D"/>
    <w:rsid w:val="005F6CB7"/>
    <w:rsid w:val="005F714F"/>
    <w:rsid w:val="005F71D4"/>
    <w:rsid w:val="005F7790"/>
    <w:rsid w:val="006000E1"/>
    <w:rsid w:val="00600163"/>
    <w:rsid w:val="006006B6"/>
    <w:rsid w:val="00600D44"/>
    <w:rsid w:val="00602C13"/>
    <w:rsid w:val="00602F89"/>
    <w:rsid w:val="00603054"/>
    <w:rsid w:val="00605B25"/>
    <w:rsid w:val="00605B39"/>
    <w:rsid w:val="00605CF9"/>
    <w:rsid w:val="00605EB2"/>
    <w:rsid w:val="00606A55"/>
    <w:rsid w:val="006070BF"/>
    <w:rsid w:val="006070FF"/>
    <w:rsid w:val="006074B4"/>
    <w:rsid w:val="006075B7"/>
    <w:rsid w:val="00607CBC"/>
    <w:rsid w:val="00610954"/>
    <w:rsid w:val="00613E12"/>
    <w:rsid w:val="0061456D"/>
    <w:rsid w:val="00616A0E"/>
    <w:rsid w:val="00620625"/>
    <w:rsid w:val="006209FC"/>
    <w:rsid w:val="00621286"/>
    <w:rsid w:val="0062251E"/>
    <w:rsid w:val="006233BC"/>
    <w:rsid w:val="00623671"/>
    <w:rsid w:val="006237FE"/>
    <w:rsid w:val="00624563"/>
    <w:rsid w:val="00626029"/>
    <w:rsid w:val="00626440"/>
    <w:rsid w:val="00627123"/>
    <w:rsid w:val="0062765C"/>
    <w:rsid w:val="00631940"/>
    <w:rsid w:val="00632283"/>
    <w:rsid w:val="00632850"/>
    <w:rsid w:val="00633ED2"/>
    <w:rsid w:val="00633FD5"/>
    <w:rsid w:val="0063459E"/>
    <w:rsid w:val="00635BB2"/>
    <w:rsid w:val="00637707"/>
    <w:rsid w:val="00637777"/>
    <w:rsid w:val="006419BC"/>
    <w:rsid w:val="006429C1"/>
    <w:rsid w:val="00642A23"/>
    <w:rsid w:val="00644BB8"/>
    <w:rsid w:val="006467AE"/>
    <w:rsid w:val="006473CD"/>
    <w:rsid w:val="00647EBD"/>
    <w:rsid w:val="00650173"/>
    <w:rsid w:val="00650AAE"/>
    <w:rsid w:val="00650E10"/>
    <w:rsid w:val="00651404"/>
    <w:rsid w:val="006523FF"/>
    <w:rsid w:val="0065299F"/>
    <w:rsid w:val="00652FB0"/>
    <w:rsid w:val="00654AB5"/>
    <w:rsid w:val="00654D52"/>
    <w:rsid w:val="00654F82"/>
    <w:rsid w:val="00655CFE"/>
    <w:rsid w:val="00656DE4"/>
    <w:rsid w:val="006578E7"/>
    <w:rsid w:val="00657EF8"/>
    <w:rsid w:val="00661032"/>
    <w:rsid w:val="0066201B"/>
    <w:rsid w:val="00662519"/>
    <w:rsid w:val="006625A9"/>
    <w:rsid w:val="00663E34"/>
    <w:rsid w:val="00664C37"/>
    <w:rsid w:val="00665621"/>
    <w:rsid w:val="006705CE"/>
    <w:rsid w:val="00670CBF"/>
    <w:rsid w:val="00670E6A"/>
    <w:rsid w:val="00671F5D"/>
    <w:rsid w:val="006721B3"/>
    <w:rsid w:val="006721CC"/>
    <w:rsid w:val="00672357"/>
    <w:rsid w:val="00672EB7"/>
    <w:rsid w:val="00673C46"/>
    <w:rsid w:val="00673D4D"/>
    <w:rsid w:val="00675374"/>
    <w:rsid w:val="006753AB"/>
    <w:rsid w:val="006754E2"/>
    <w:rsid w:val="00675827"/>
    <w:rsid w:val="00677489"/>
    <w:rsid w:val="00677ECF"/>
    <w:rsid w:val="0068003B"/>
    <w:rsid w:val="006812E1"/>
    <w:rsid w:val="00681E9E"/>
    <w:rsid w:val="00681F77"/>
    <w:rsid w:val="006835A1"/>
    <w:rsid w:val="00683C3A"/>
    <w:rsid w:val="00683C7C"/>
    <w:rsid w:val="00683D09"/>
    <w:rsid w:val="00684357"/>
    <w:rsid w:val="0068440C"/>
    <w:rsid w:val="00684E63"/>
    <w:rsid w:val="006850B5"/>
    <w:rsid w:val="0068519D"/>
    <w:rsid w:val="006859FE"/>
    <w:rsid w:val="00685EEB"/>
    <w:rsid w:val="006861A3"/>
    <w:rsid w:val="006865F5"/>
    <w:rsid w:val="00686727"/>
    <w:rsid w:val="0069229B"/>
    <w:rsid w:val="00692BE1"/>
    <w:rsid w:val="006939AA"/>
    <w:rsid w:val="00694917"/>
    <w:rsid w:val="0069496D"/>
    <w:rsid w:val="00694F29"/>
    <w:rsid w:val="00695539"/>
    <w:rsid w:val="00696BFA"/>
    <w:rsid w:val="006A0140"/>
    <w:rsid w:val="006A1D70"/>
    <w:rsid w:val="006A22E2"/>
    <w:rsid w:val="006A275D"/>
    <w:rsid w:val="006A2DF7"/>
    <w:rsid w:val="006A39FE"/>
    <w:rsid w:val="006A3A5C"/>
    <w:rsid w:val="006A3AE8"/>
    <w:rsid w:val="006A3C82"/>
    <w:rsid w:val="006A4963"/>
    <w:rsid w:val="006A5E9C"/>
    <w:rsid w:val="006A65E4"/>
    <w:rsid w:val="006A7728"/>
    <w:rsid w:val="006B01DF"/>
    <w:rsid w:val="006B044B"/>
    <w:rsid w:val="006B0AD0"/>
    <w:rsid w:val="006B0F08"/>
    <w:rsid w:val="006B2A5F"/>
    <w:rsid w:val="006B3860"/>
    <w:rsid w:val="006B4F96"/>
    <w:rsid w:val="006B5496"/>
    <w:rsid w:val="006B600D"/>
    <w:rsid w:val="006B7023"/>
    <w:rsid w:val="006B7285"/>
    <w:rsid w:val="006B7B6A"/>
    <w:rsid w:val="006C104A"/>
    <w:rsid w:val="006C1610"/>
    <w:rsid w:val="006C234A"/>
    <w:rsid w:val="006C2E52"/>
    <w:rsid w:val="006C2FB4"/>
    <w:rsid w:val="006C37BC"/>
    <w:rsid w:val="006C3A19"/>
    <w:rsid w:val="006C4168"/>
    <w:rsid w:val="006C4CA1"/>
    <w:rsid w:val="006C5014"/>
    <w:rsid w:val="006C5685"/>
    <w:rsid w:val="006C5D25"/>
    <w:rsid w:val="006C65EB"/>
    <w:rsid w:val="006C685D"/>
    <w:rsid w:val="006D100E"/>
    <w:rsid w:val="006D190A"/>
    <w:rsid w:val="006D1F8F"/>
    <w:rsid w:val="006D336A"/>
    <w:rsid w:val="006D450F"/>
    <w:rsid w:val="006D467E"/>
    <w:rsid w:val="006D6347"/>
    <w:rsid w:val="006D66F6"/>
    <w:rsid w:val="006D7CAF"/>
    <w:rsid w:val="006E00DA"/>
    <w:rsid w:val="006E0568"/>
    <w:rsid w:val="006E0ED2"/>
    <w:rsid w:val="006E10D5"/>
    <w:rsid w:val="006E154C"/>
    <w:rsid w:val="006E2AB3"/>
    <w:rsid w:val="006E3644"/>
    <w:rsid w:val="006E36D4"/>
    <w:rsid w:val="006E37A9"/>
    <w:rsid w:val="006E4A3D"/>
    <w:rsid w:val="006E5D94"/>
    <w:rsid w:val="006E743D"/>
    <w:rsid w:val="006F1B21"/>
    <w:rsid w:val="006F1B3E"/>
    <w:rsid w:val="006F2B49"/>
    <w:rsid w:val="006F2BA8"/>
    <w:rsid w:val="006F2D85"/>
    <w:rsid w:val="006F377F"/>
    <w:rsid w:val="006F4615"/>
    <w:rsid w:val="006F4A03"/>
    <w:rsid w:val="006F4A67"/>
    <w:rsid w:val="006F5B5E"/>
    <w:rsid w:val="006F6374"/>
    <w:rsid w:val="006F6F4D"/>
    <w:rsid w:val="006F6FB4"/>
    <w:rsid w:val="007013E1"/>
    <w:rsid w:val="0070240B"/>
    <w:rsid w:val="00703194"/>
    <w:rsid w:val="007035B7"/>
    <w:rsid w:val="00703D39"/>
    <w:rsid w:val="0070463D"/>
    <w:rsid w:val="00706631"/>
    <w:rsid w:val="00706645"/>
    <w:rsid w:val="007101F8"/>
    <w:rsid w:val="00710B5F"/>
    <w:rsid w:val="0071194D"/>
    <w:rsid w:val="00713148"/>
    <w:rsid w:val="0071317F"/>
    <w:rsid w:val="007133E7"/>
    <w:rsid w:val="007157BB"/>
    <w:rsid w:val="007158F6"/>
    <w:rsid w:val="007171A0"/>
    <w:rsid w:val="0071737A"/>
    <w:rsid w:val="0071752C"/>
    <w:rsid w:val="00720752"/>
    <w:rsid w:val="0072283C"/>
    <w:rsid w:val="00724802"/>
    <w:rsid w:val="00724847"/>
    <w:rsid w:val="007248EB"/>
    <w:rsid w:val="007254AC"/>
    <w:rsid w:val="00725EE4"/>
    <w:rsid w:val="00726744"/>
    <w:rsid w:val="00726F48"/>
    <w:rsid w:val="007271B3"/>
    <w:rsid w:val="00727C13"/>
    <w:rsid w:val="0073045A"/>
    <w:rsid w:val="007307A1"/>
    <w:rsid w:val="0073197A"/>
    <w:rsid w:val="007319AD"/>
    <w:rsid w:val="007319F8"/>
    <w:rsid w:val="00732772"/>
    <w:rsid w:val="007327B1"/>
    <w:rsid w:val="0073366E"/>
    <w:rsid w:val="00733B32"/>
    <w:rsid w:val="00733CEC"/>
    <w:rsid w:val="007354FE"/>
    <w:rsid w:val="0073577C"/>
    <w:rsid w:val="007401DA"/>
    <w:rsid w:val="00740F69"/>
    <w:rsid w:val="00742223"/>
    <w:rsid w:val="00744CCD"/>
    <w:rsid w:val="00745127"/>
    <w:rsid w:val="00745B3D"/>
    <w:rsid w:val="00745D16"/>
    <w:rsid w:val="00745EE2"/>
    <w:rsid w:val="007461A3"/>
    <w:rsid w:val="00746F56"/>
    <w:rsid w:val="007470C3"/>
    <w:rsid w:val="00751032"/>
    <w:rsid w:val="00751540"/>
    <w:rsid w:val="00751ACB"/>
    <w:rsid w:val="00751CAA"/>
    <w:rsid w:val="007524B6"/>
    <w:rsid w:val="00752812"/>
    <w:rsid w:val="00752F0B"/>
    <w:rsid w:val="00753089"/>
    <w:rsid w:val="007535C8"/>
    <w:rsid w:val="0075375C"/>
    <w:rsid w:val="0075609C"/>
    <w:rsid w:val="007617D4"/>
    <w:rsid w:val="007632E4"/>
    <w:rsid w:val="00764E13"/>
    <w:rsid w:val="00764FDF"/>
    <w:rsid w:val="0076570B"/>
    <w:rsid w:val="00765C77"/>
    <w:rsid w:val="007668A0"/>
    <w:rsid w:val="007704B1"/>
    <w:rsid w:val="00770DA3"/>
    <w:rsid w:val="0077149F"/>
    <w:rsid w:val="00771881"/>
    <w:rsid w:val="007725D6"/>
    <w:rsid w:val="00772824"/>
    <w:rsid w:val="00772F94"/>
    <w:rsid w:val="0077370A"/>
    <w:rsid w:val="00773EC0"/>
    <w:rsid w:val="007745D7"/>
    <w:rsid w:val="007749ED"/>
    <w:rsid w:val="00775519"/>
    <w:rsid w:val="00775991"/>
    <w:rsid w:val="00776422"/>
    <w:rsid w:val="007768B1"/>
    <w:rsid w:val="00777FC2"/>
    <w:rsid w:val="0078159A"/>
    <w:rsid w:val="00781EB7"/>
    <w:rsid w:val="00782046"/>
    <w:rsid w:val="00783649"/>
    <w:rsid w:val="00783CE3"/>
    <w:rsid w:val="00784732"/>
    <w:rsid w:val="0078473F"/>
    <w:rsid w:val="00785EB8"/>
    <w:rsid w:val="0078697C"/>
    <w:rsid w:val="00786E06"/>
    <w:rsid w:val="00790CE9"/>
    <w:rsid w:val="007916D8"/>
    <w:rsid w:val="00792DC1"/>
    <w:rsid w:val="007939AA"/>
    <w:rsid w:val="00793C9E"/>
    <w:rsid w:val="0079476E"/>
    <w:rsid w:val="00794BB2"/>
    <w:rsid w:val="0079541D"/>
    <w:rsid w:val="00795F64"/>
    <w:rsid w:val="00797057"/>
    <w:rsid w:val="007A22C0"/>
    <w:rsid w:val="007A24BE"/>
    <w:rsid w:val="007A33E6"/>
    <w:rsid w:val="007A45F3"/>
    <w:rsid w:val="007A47FA"/>
    <w:rsid w:val="007A4E3C"/>
    <w:rsid w:val="007A62F8"/>
    <w:rsid w:val="007A655A"/>
    <w:rsid w:val="007A6C6E"/>
    <w:rsid w:val="007A6DD5"/>
    <w:rsid w:val="007A7514"/>
    <w:rsid w:val="007A7654"/>
    <w:rsid w:val="007A7666"/>
    <w:rsid w:val="007A7849"/>
    <w:rsid w:val="007A7A9A"/>
    <w:rsid w:val="007A7CA4"/>
    <w:rsid w:val="007B0236"/>
    <w:rsid w:val="007B0C5B"/>
    <w:rsid w:val="007B14A6"/>
    <w:rsid w:val="007B16FE"/>
    <w:rsid w:val="007B1B34"/>
    <w:rsid w:val="007B20D3"/>
    <w:rsid w:val="007B38E2"/>
    <w:rsid w:val="007B3FF4"/>
    <w:rsid w:val="007B5A7A"/>
    <w:rsid w:val="007B5AC8"/>
    <w:rsid w:val="007B5D01"/>
    <w:rsid w:val="007B6436"/>
    <w:rsid w:val="007B6A1D"/>
    <w:rsid w:val="007B7A3C"/>
    <w:rsid w:val="007C0369"/>
    <w:rsid w:val="007C0AC9"/>
    <w:rsid w:val="007C23B5"/>
    <w:rsid w:val="007C4652"/>
    <w:rsid w:val="007C4906"/>
    <w:rsid w:val="007C57B1"/>
    <w:rsid w:val="007C5DE7"/>
    <w:rsid w:val="007C6D4A"/>
    <w:rsid w:val="007D2973"/>
    <w:rsid w:val="007D3943"/>
    <w:rsid w:val="007D47FE"/>
    <w:rsid w:val="007D4827"/>
    <w:rsid w:val="007D60E3"/>
    <w:rsid w:val="007D653F"/>
    <w:rsid w:val="007D6605"/>
    <w:rsid w:val="007D711B"/>
    <w:rsid w:val="007E043C"/>
    <w:rsid w:val="007E2974"/>
    <w:rsid w:val="007E2ADA"/>
    <w:rsid w:val="007E30ED"/>
    <w:rsid w:val="007E38E6"/>
    <w:rsid w:val="007E56E8"/>
    <w:rsid w:val="007E64AA"/>
    <w:rsid w:val="007E67A4"/>
    <w:rsid w:val="007F086E"/>
    <w:rsid w:val="007F09A4"/>
    <w:rsid w:val="007F09E4"/>
    <w:rsid w:val="007F10BA"/>
    <w:rsid w:val="007F10FA"/>
    <w:rsid w:val="007F12E4"/>
    <w:rsid w:val="007F1632"/>
    <w:rsid w:val="007F16E5"/>
    <w:rsid w:val="007F1D88"/>
    <w:rsid w:val="007F2023"/>
    <w:rsid w:val="007F2781"/>
    <w:rsid w:val="007F2D53"/>
    <w:rsid w:val="007F3478"/>
    <w:rsid w:val="007F3A4D"/>
    <w:rsid w:val="007F55B9"/>
    <w:rsid w:val="007F64BC"/>
    <w:rsid w:val="007F6DDA"/>
    <w:rsid w:val="007F77F4"/>
    <w:rsid w:val="00801148"/>
    <w:rsid w:val="0080153F"/>
    <w:rsid w:val="00802A2F"/>
    <w:rsid w:val="00803825"/>
    <w:rsid w:val="00803C7C"/>
    <w:rsid w:val="008055BA"/>
    <w:rsid w:val="00805E56"/>
    <w:rsid w:val="008068D3"/>
    <w:rsid w:val="00806D89"/>
    <w:rsid w:val="00810CD2"/>
    <w:rsid w:val="008111A4"/>
    <w:rsid w:val="0081144D"/>
    <w:rsid w:val="00812CC2"/>
    <w:rsid w:val="00813A1C"/>
    <w:rsid w:val="00813B04"/>
    <w:rsid w:val="00813FEA"/>
    <w:rsid w:val="00814642"/>
    <w:rsid w:val="00814D26"/>
    <w:rsid w:val="00814E29"/>
    <w:rsid w:val="00815211"/>
    <w:rsid w:val="008158D3"/>
    <w:rsid w:val="00815981"/>
    <w:rsid w:val="00817182"/>
    <w:rsid w:val="00821540"/>
    <w:rsid w:val="0082227E"/>
    <w:rsid w:val="00822DE6"/>
    <w:rsid w:val="00824355"/>
    <w:rsid w:val="008248B6"/>
    <w:rsid w:val="00824944"/>
    <w:rsid w:val="00824D33"/>
    <w:rsid w:val="0082505E"/>
    <w:rsid w:val="00826DB6"/>
    <w:rsid w:val="008275C3"/>
    <w:rsid w:val="0083002C"/>
    <w:rsid w:val="008318DF"/>
    <w:rsid w:val="00831A28"/>
    <w:rsid w:val="00832246"/>
    <w:rsid w:val="0083253B"/>
    <w:rsid w:val="00832957"/>
    <w:rsid w:val="00832AEE"/>
    <w:rsid w:val="008331C0"/>
    <w:rsid w:val="008331F1"/>
    <w:rsid w:val="008341FD"/>
    <w:rsid w:val="00834311"/>
    <w:rsid w:val="00834C1B"/>
    <w:rsid w:val="00834C67"/>
    <w:rsid w:val="008354D0"/>
    <w:rsid w:val="008376BE"/>
    <w:rsid w:val="00840928"/>
    <w:rsid w:val="00840A3F"/>
    <w:rsid w:val="00840D82"/>
    <w:rsid w:val="008418B8"/>
    <w:rsid w:val="00841B37"/>
    <w:rsid w:val="00842063"/>
    <w:rsid w:val="008433E2"/>
    <w:rsid w:val="00844F22"/>
    <w:rsid w:val="00846BB4"/>
    <w:rsid w:val="00847077"/>
    <w:rsid w:val="0084713C"/>
    <w:rsid w:val="008479E4"/>
    <w:rsid w:val="00847D2A"/>
    <w:rsid w:val="00847EAB"/>
    <w:rsid w:val="008504C5"/>
    <w:rsid w:val="00850B64"/>
    <w:rsid w:val="00850ED2"/>
    <w:rsid w:val="00851488"/>
    <w:rsid w:val="0085229C"/>
    <w:rsid w:val="0085255C"/>
    <w:rsid w:val="00852DBD"/>
    <w:rsid w:val="00852DE2"/>
    <w:rsid w:val="008539E1"/>
    <w:rsid w:val="00854198"/>
    <w:rsid w:val="00854A77"/>
    <w:rsid w:val="008550F9"/>
    <w:rsid w:val="008553A0"/>
    <w:rsid w:val="0085577B"/>
    <w:rsid w:val="0085672B"/>
    <w:rsid w:val="008569B2"/>
    <w:rsid w:val="008575B1"/>
    <w:rsid w:val="0086032A"/>
    <w:rsid w:val="0086121E"/>
    <w:rsid w:val="00862890"/>
    <w:rsid w:val="00864097"/>
    <w:rsid w:val="008641C7"/>
    <w:rsid w:val="00866379"/>
    <w:rsid w:val="00866595"/>
    <w:rsid w:val="0086730E"/>
    <w:rsid w:val="00870680"/>
    <w:rsid w:val="00870D06"/>
    <w:rsid w:val="008712E1"/>
    <w:rsid w:val="008713F2"/>
    <w:rsid w:val="00871A35"/>
    <w:rsid w:val="008729F5"/>
    <w:rsid w:val="00872DAD"/>
    <w:rsid w:val="0087377B"/>
    <w:rsid w:val="00873DA0"/>
    <w:rsid w:val="00875189"/>
    <w:rsid w:val="008758EC"/>
    <w:rsid w:val="0087664A"/>
    <w:rsid w:val="00877CBC"/>
    <w:rsid w:val="00880318"/>
    <w:rsid w:val="008814FB"/>
    <w:rsid w:val="0088280F"/>
    <w:rsid w:val="00882EB8"/>
    <w:rsid w:val="00883AAD"/>
    <w:rsid w:val="00884E72"/>
    <w:rsid w:val="00885BD7"/>
    <w:rsid w:val="00885F48"/>
    <w:rsid w:val="00886968"/>
    <w:rsid w:val="00887263"/>
    <w:rsid w:val="008878D7"/>
    <w:rsid w:val="00887909"/>
    <w:rsid w:val="0089070F"/>
    <w:rsid w:val="00890B33"/>
    <w:rsid w:val="00890F99"/>
    <w:rsid w:val="00891803"/>
    <w:rsid w:val="008931F9"/>
    <w:rsid w:val="0089417F"/>
    <w:rsid w:val="008943CB"/>
    <w:rsid w:val="0089644A"/>
    <w:rsid w:val="008A017A"/>
    <w:rsid w:val="008A027D"/>
    <w:rsid w:val="008A09DC"/>
    <w:rsid w:val="008A0CE0"/>
    <w:rsid w:val="008A12C9"/>
    <w:rsid w:val="008A15B2"/>
    <w:rsid w:val="008A1A47"/>
    <w:rsid w:val="008A2947"/>
    <w:rsid w:val="008A2E97"/>
    <w:rsid w:val="008A40B6"/>
    <w:rsid w:val="008A51DE"/>
    <w:rsid w:val="008A5F9E"/>
    <w:rsid w:val="008A61A9"/>
    <w:rsid w:val="008A6F89"/>
    <w:rsid w:val="008B1A93"/>
    <w:rsid w:val="008B1B79"/>
    <w:rsid w:val="008B257D"/>
    <w:rsid w:val="008B2F1A"/>
    <w:rsid w:val="008B4B31"/>
    <w:rsid w:val="008B5C64"/>
    <w:rsid w:val="008B79CC"/>
    <w:rsid w:val="008C2FBB"/>
    <w:rsid w:val="008C3E27"/>
    <w:rsid w:val="008C4BC0"/>
    <w:rsid w:val="008C51A7"/>
    <w:rsid w:val="008C5991"/>
    <w:rsid w:val="008C64FC"/>
    <w:rsid w:val="008C66C3"/>
    <w:rsid w:val="008C76D9"/>
    <w:rsid w:val="008D043F"/>
    <w:rsid w:val="008D090D"/>
    <w:rsid w:val="008D23A7"/>
    <w:rsid w:val="008D31DF"/>
    <w:rsid w:val="008D3550"/>
    <w:rsid w:val="008E15D2"/>
    <w:rsid w:val="008E32ED"/>
    <w:rsid w:val="008E3D6C"/>
    <w:rsid w:val="008E50FF"/>
    <w:rsid w:val="008E53A7"/>
    <w:rsid w:val="008E75FB"/>
    <w:rsid w:val="008F0623"/>
    <w:rsid w:val="008F0D9B"/>
    <w:rsid w:val="008F34EA"/>
    <w:rsid w:val="008F375C"/>
    <w:rsid w:val="008F384D"/>
    <w:rsid w:val="008F3F0F"/>
    <w:rsid w:val="008F5077"/>
    <w:rsid w:val="008F5A8A"/>
    <w:rsid w:val="008F6027"/>
    <w:rsid w:val="008F62C9"/>
    <w:rsid w:val="008F647E"/>
    <w:rsid w:val="008F685B"/>
    <w:rsid w:val="008F6E32"/>
    <w:rsid w:val="00900998"/>
    <w:rsid w:val="00900DE2"/>
    <w:rsid w:val="00901247"/>
    <w:rsid w:val="0090124E"/>
    <w:rsid w:val="009022AB"/>
    <w:rsid w:val="00902C38"/>
    <w:rsid w:val="00902D47"/>
    <w:rsid w:val="00902E8D"/>
    <w:rsid w:val="00903271"/>
    <w:rsid w:val="009036EA"/>
    <w:rsid w:val="009048AF"/>
    <w:rsid w:val="00904B5A"/>
    <w:rsid w:val="00904BCC"/>
    <w:rsid w:val="009053E1"/>
    <w:rsid w:val="00905A88"/>
    <w:rsid w:val="0090650E"/>
    <w:rsid w:val="009068AE"/>
    <w:rsid w:val="00906E11"/>
    <w:rsid w:val="009105C7"/>
    <w:rsid w:val="009113A0"/>
    <w:rsid w:val="009116A7"/>
    <w:rsid w:val="009122F6"/>
    <w:rsid w:val="00912C86"/>
    <w:rsid w:val="0091307C"/>
    <w:rsid w:val="0091492C"/>
    <w:rsid w:val="00915CE1"/>
    <w:rsid w:val="00915D13"/>
    <w:rsid w:val="00922FE8"/>
    <w:rsid w:val="0092315E"/>
    <w:rsid w:val="009239BB"/>
    <w:rsid w:val="009241FB"/>
    <w:rsid w:val="0092429B"/>
    <w:rsid w:val="0092459C"/>
    <w:rsid w:val="009260CA"/>
    <w:rsid w:val="0092631C"/>
    <w:rsid w:val="009320AF"/>
    <w:rsid w:val="009327EB"/>
    <w:rsid w:val="00932AC3"/>
    <w:rsid w:val="0093395C"/>
    <w:rsid w:val="00933B47"/>
    <w:rsid w:val="00934BDF"/>
    <w:rsid w:val="00936A8A"/>
    <w:rsid w:val="00936CFF"/>
    <w:rsid w:val="00937C37"/>
    <w:rsid w:val="009405DB"/>
    <w:rsid w:val="00941053"/>
    <w:rsid w:val="0094123B"/>
    <w:rsid w:val="009414EB"/>
    <w:rsid w:val="00941D0E"/>
    <w:rsid w:val="009423A6"/>
    <w:rsid w:val="0094497C"/>
    <w:rsid w:val="0094627B"/>
    <w:rsid w:val="00946316"/>
    <w:rsid w:val="00946DE5"/>
    <w:rsid w:val="00951687"/>
    <w:rsid w:val="00952884"/>
    <w:rsid w:val="009540D9"/>
    <w:rsid w:val="009543A8"/>
    <w:rsid w:val="00954669"/>
    <w:rsid w:val="00957074"/>
    <w:rsid w:val="00957327"/>
    <w:rsid w:val="00957AFA"/>
    <w:rsid w:val="00957BD9"/>
    <w:rsid w:val="00960D87"/>
    <w:rsid w:val="0096144A"/>
    <w:rsid w:val="00962B4F"/>
    <w:rsid w:val="0096305D"/>
    <w:rsid w:val="009636BA"/>
    <w:rsid w:val="009637D4"/>
    <w:rsid w:val="00963EC4"/>
    <w:rsid w:val="00964ACB"/>
    <w:rsid w:val="00964F94"/>
    <w:rsid w:val="009655D7"/>
    <w:rsid w:val="00965DEB"/>
    <w:rsid w:val="00966373"/>
    <w:rsid w:val="00966695"/>
    <w:rsid w:val="00967603"/>
    <w:rsid w:val="00967AD8"/>
    <w:rsid w:val="00967E21"/>
    <w:rsid w:val="009708B3"/>
    <w:rsid w:val="00970ADB"/>
    <w:rsid w:val="009712F6"/>
    <w:rsid w:val="0097749F"/>
    <w:rsid w:val="00977ED2"/>
    <w:rsid w:val="00980F43"/>
    <w:rsid w:val="00982BB6"/>
    <w:rsid w:val="0098383B"/>
    <w:rsid w:val="00983B84"/>
    <w:rsid w:val="00983F81"/>
    <w:rsid w:val="00984B79"/>
    <w:rsid w:val="00985827"/>
    <w:rsid w:val="00985EC2"/>
    <w:rsid w:val="0098616E"/>
    <w:rsid w:val="00986522"/>
    <w:rsid w:val="00987D96"/>
    <w:rsid w:val="00990603"/>
    <w:rsid w:val="00992093"/>
    <w:rsid w:val="00992C83"/>
    <w:rsid w:val="00993E70"/>
    <w:rsid w:val="00993EA0"/>
    <w:rsid w:val="009949AF"/>
    <w:rsid w:val="00995A56"/>
    <w:rsid w:val="009960E4"/>
    <w:rsid w:val="009963DF"/>
    <w:rsid w:val="0099679B"/>
    <w:rsid w:val="009978C5"/>
    <w:rsid w:val="009A08D0"/>
    <w:rsid w:val="009A0F2A"/>
    <w:rsid w:val="009A4589"/>
    <w:rsid w:val="009A4FE7"/>
    <w:rsid w:val="009A57CA"/>
    <w:rsid w:val="009A5856"/>
    <w:rsid w:val="009A5979"/>
    <w:rsid w:val="009A68CC"/>
    <w:rsid w:val="009A6AEB"/>
    <w:rsid w:val="009A73A7"/>
    <w:rsid w:val="009A7525"/>
    <w:rsid w:val="009A7E9B"/>
    <w:rsid w:val="009B00AB"/>
    <w:rsid w:val="009B1CE1"/>
    <w:rsid w:val="009B25B9"/>
    <w:rsid w:val="009B276A"/>
    <w:rsid w:val="009B2796"/>
    <w:rsid w:val="009B28C9"/>
    <w:rsid w:val="009B2DCB"/>
    <w:rsid w:val="009B3EA8"/>
    <w:rsid w:val="009B4C1F"/>
    <w:rsid w:val="009B4CF5"/>
    <w:rsid w:val="009B4D75"/>
    <w:rsid w:val="009B4F81"/>
    <w:rsid w:val="009B5F6C"/>
    <w:rsid w:val="009B6742"/>
    <w:rsid w:val="009B6AF1"/>
    <w:rsid w:val="009B6E96"/>
    <w:rsid w:val="009B6F05"/>
    <w:rsid w:val="009B7BE6"/>
    <w:rsid w:val="009B7E49"/>
    <w:rsid w:val="009C0101"/>
    <w:rsid w:val="009C17A7"/>
    <w:rsid w:val="009C2A9E"/>
    <w:rsid w:val="009C3B35"/>
    <w:rsid w:val="009D14F8"/>
    <w:rsid w:val="009D1C59"/>
    <w:rsid w:val="009D2171"/>
    <w:rsid w:val="009D300D"/>
    <w:rsid w:val="009D34CB"/>
    <w:rsid w:val="009D35C3"/>
    <w:rsid w:val="009D3BD0"/>
    <w:rsid w:val="009D3C98"/>
    <w:rsid w:val="009D4F49"/>
    <w:rsid w:val="009D50F6"/>
    <w:rsid w:val="009D6C07"/>
    <w:rsid w:val="009D7873"/>
    <w:rsid w:val="009D79AF"/>
    <w:rsid w:val="009D79BF"/>
    <w:rsid w:val="009E0604"/>
    <w:rsid w:val="009E1209"/>
    <w:rsid w:val="009E15A6"/>
    <w:rsid w:val="009E1BDD"/>
    <w:rsid w:val="009E23C4"/>
    <w:rsid w:val="009E2730"/>
    <w:rsid w:val="009E274D"/>
    <w:rsid w:val="009E383D"/>
    <w:rsid w:val="009E3D1B"/>
    <w:rsid w:val="009E4FB5"/>
    <w:rsid w:val="009E5445"/>
    <w:rsid w:val="009E616E"/>
    <w:rsid w:val="009E67DF"/>
    <w:rsid w:val="009E6C1E"/>
    <w:rsid w:val="009E7039"/>
    <w:rsid w:val="009E7270"/>
    <w:rsid w:val="009E7600"/>
    <w:rsid w:val="009E7EF4"/>
    <w:rsid w:val="009F024B"/>
    <w:rsid w:val="009F0997"/>
    <w:rsid w:val="009F0C2F"/>
    <w:rsid w:val="009F0F28"/>
    <w:rsid w:val="009F22F0"/>
    <w:rsid w:val="009F2EED"/>
    <w:rsid w:val="009F2EEE"/>
    <w:rsid w:val="009F4594"/>
    <w:rsid w:val="009F6164"/>
    <w:rsid w:val="009F6D53"/>
    <w:rsid w:val="009F72D9"/>
    <w:rsid w:val="00A01970"/>
    <w:rsid w:val="00A03CD1"/>
    <w:rsid w:val="00A05256"/>
    <w:rsid w:val="00A05D11"/>
    <w:rsid w:val="00A07262"/>
    <w:rsid w:val="00A10A2F"/>
    <w:rsid w:val="00A10ADE"/>
    <w:rsid w:val="00A10E86"/>
    <w:rsid w:val="00A11DAD"/>
    <w:rsid w:val="00A11DD4"/>
    <w:rsid w:val="00A11EF1"/>
    <w:rsid w:val="00A12CAD"/>
    <w:rsid w:val="00A137B9"/>
    <w:rsid w:val="00A15307"/>
    <w:rsid w:val="00A153B8"/>
    <w:rsid w:val="00A15878"/>
    <w:rsid w:val="00A164F1"/>
    <w:rsid w:val="00A176F3"/>
    <w:rsid w:val="00A17AC4"/>
    <w:rsid w:val="00A207B4"/>
    <w:rsid w:val="00A2148A"/>
    <w:rsid w:val="00A2239E"/>
    <w:rsid w:val="00A22694"/>
    <w:rsid w:val="00A231FA"/>
    <w:rsid w:val="00A2603A"/>
    <w:rsid w:val="00A263A5"/>
    <w:rsid w:val="00A2667D"/>
    <w:rsid w:val="00A26B16"/>
    <w:rsid w:val="00A2723B"/>
    <w:rsid w:val="00A276B8"/>
    <w:rsid w:val="00A27DAA"/>
    <w:rsid w:val="00A27E11"/>
    <w:rsid w:val="00A3118B"/>
    <w:rsid w:val="00A318AA"/>
    <w:rsid w:val="00A32860"/>
    <w:rsid w:val="00A328AA"/>
    <w:rsid w:val="00A33946"/>
    <w:rsid w:val="00A33D0C"/>
    <w:rsid w:val="00A33FBB"/>
    <w:rsid w:val="00A34CE5"/>
    <w:rsid w:val="00A35066"/>
    <w:rsid w:val="00A356EE"/>
    <w:rsid w:val="00A35A8C"/>
    <w:rsid w:val="00A35D04"/>
    <w:rsid w:val="00A377DA"/>
    <w:rsid w:val="00A37930"/>
    <w:rsid w:val="00A37AF8"/>
    <w:rsid w:val="00A37B87"/>
    <w:rsid w:val="00A37FD2"/>
    <w:rsid w:val="00A40C3B"/>
    <w:rsid w:val="00A438DA"/>
    <w:rsid w:val="00A43996"/>
    <w:rsid w:val="00A43CF1"/>
    <w:rsid w:val="00A4404F"/>
    <w:rsid w:val="00A449A2"/>
    <w:rsid w:val="00A4533E"/>
    <w:rsid w:val="00A45FAF"/>
    <w:rsid w:val="00A460E2"/>
    <w:rsid w:val="00A47451"/>
    <w:rsid w:val="00A50794"/>
    <w:rsid w:val="00A50B60"/>
    <w:rsid w:val="00A5154B"/>
    <w:rsid w:val="00A52F6D"/>
    <w:rsid w:val="00A53942"/>
    <w:rsid w:val="00A54297"/>
    <w:rsid w:val="00A54BE7"/>
    <w:rsid w:val="00A55ED9"/>
    <w:rsid w:val="00A605D4"/>
    <w:rsid w:val="00A61922"/>
    <w:rsid w:val="00A62043"/>
    <w:rsid w:val="00A62ED5"/>
    <w:rsid w:val="00A63BDF"/>
    <w:rsid w:val="00A64123"/>
    <w:rsid w:val="00A64694"/>
    <w:rsid w:val="00A65138"/>
    <w:rsid w:val="00A65A0B"/>
    <w:rsid w:val="00A66388"/>
    <w:rsid w:val="00A70B33"/>
    <w:rsid w:val="00A71B04"/>
    <w:rsid w:val="00A735D0"/>
    <w:rsid w:val="00A73921"/>
    <w:rsid w:val="00A73BDB"/>
    <w:rsid w:val="00A747A9"/>
    <w:rsid w:val="00A7498D"/>
    <w:rsid w:val="00A7577E"/>
    <w:rsid w:val="00A75D1C"/>
    <w:rsid w:val="00A77986"/>
    <w:rsid w:val="00A801BD"/>
    <w:rsid w:val="00A80F54"/>
    <w:rsid w:val="00A81DA9"/>
    <w:rsid w:val="00A8425B"/>
    <w:rsid w:val="00A842E8"/>
    <w:rsid w:val="00A8448F"/>
    <w:rsid w:val="00A85AC7"/>
    <w:rsid w:val="00A85E71"/>
    <w:rsid w:val="00A879BE"/>
    <w:rsid w:val="00A90E67"/>
    <w:rsid w:val="00A90F95"/>
    <w:rsid w:val="00A92802"/>
    <w:rsid w:val="00A9322B"/>
    <w:rsid w:val="00A93614"/>
    <w:rsid w:val="00A93AB4"/>
    <w:rsid w:val="00A944C3"/>
    <w:rsid w:val="00A948E9"/>
    <w:rsid w:val="00A959A4"/>
    <w:rsid w:val="00A96A2E"/>
    <w:rsid w:val="00AA08AD"/>
    <w:rsid w:val="00AA2487"/>
    <w:rsid w:val="00AA35DD"/>
    <w:rsid w:val="00AA3C9D"/>
    <w:rsid w:val="00AA411B"/>
    <w:rsid w:val="00AA4598"/>
    <w:rsid w:val="00AA485B"/>
    <w:rsid w:val="00AA56D1"/>
    <w:rsid w:val="00AA61B2"/>
    <w:rsid w:val="00AA61BF"/>
    <w:rsid w:val="00AA66A4"/>
    <w:rsid w:val="00AB0562"/>
    <w:rsid w:val="00AB0CE9"/>
    <w:rsid w:val="00AB1280"/>
    <w:rsid w:val="00AB3022"/>
    <w:rsid w:val="00AB3A56"/>
    <w:rsid w:val="00AB4AAD"/>
    <w:rsid w:val="00AB4D9F"/>
    <w:rsid w:val="00AB5635"/>
    <w:rsid w:val="00AB5D6D"/>
    <w:rsid w:val="00AB65EE"/>
    <w:rsid w:val="00AB68D4"/>
    <w:rsid w:val="00AB780A"/>
    <w:rsid w:val="00AB7A20"/>
    <w:rsid w:val="00AC1690"/>
    <w:rsid w:val="00AC2BD2"/>
    <w:rsid w:val="00AC2D6E"/>
    <w:rsid w:val="00AC3147"/>
    <w:rsid w:val="00AC38F0"/>
    <w:rsid w:val="00AC3FF1"/>
    <w:rsid w:val="00AC46BD"/>
    <w:rsid w:val="00AC5F6D"/>
    <w:rsid w:val="00AC63EC"/>
    <w:rsid w:val="00AC66C4"/>
    <w:rsid w:val="00AC6D4A"/>
    <w:rsid w:val="00AD04B6"/>
    <w:rsid w:val="00AD0E62"/>
    <w:rsid w:val="00AD0F86"/>
    <w:rsid w:val="00AD1E57"/>
    <w:rsid w:val="00AD23A6"/>
    <w:rsid w:val="00AD24B7"/>
    <w:rsid w:val="00AD4F23"/>
    <w:rsid w:val="00AD54E2"/>
    <w:rsid w:val="00AD6258"/>
    <w:rsid w:val="00AD6315"/>
    <w:rsid w:val="00AD73D6"/>
    <w:rsid w:val="00AD78AC"/>
    <w:rsid w:val="00AE05C2"/>
    <w:rsid w:val="00AE2678"/>
    <w:rsid w:val="00AE4042"/>
    <w:rsid w:val="00AE528D"/>
    <w:rsid w:val="00AE627B"/>
    <w:rsid w:val="00AE64D7"/>
    <w:rsid w:val="00AE6B8A"/>
    <w:rsid w:val="00AE7450"/>
    <w:rsid w:val="00AF10CF"/>
    <w:rsid w:val="00AF2351"/>
    <w:rsid w:val="00AF28FA"/>
    <w:rsid w:val="00AF3C65"/>
    <w:rsid w:val="00AF6066"/>
    <w:rsid w:val="00AF61B8"/>
    <w:rsid w:val="00AF6BE1"/>
    <w:rsid w:val="00B00AE9"/>
    <w:rsid w:val="00B00F67"/>
    <w:rsid w:val="00B01273"/>
    <w:rsid w:val="00B01B86"/>
    <w:rsid w:val="00B02623"/>
    <w:rsid w:val="00B02A97"/>
    <w:rsid w:val="00B03021"/>
    <w:rsid w:val="00B048CE"/>
    <w:rsid w:val="00B05699"/>
    <w:rsid w:val="00B079F2"/>
    <w:rsid w:val="00B07F76"/>
    <w:rsid w:val="00B109F1"/>
    <w:rsid w:val="00B114FA"/>
    <w:rsid w:val="00B11B8F"/>
    <w:rsid w:val="00B11F83"/>
    <w:rsid w:val="00B1238F"/>
    <w:rsid w:val="00B134D3"/>
    <w:rsid w:val="00B13B46"/>
    <w:rsid w:val="00B1458C"/>
    <w:rsid w:val="00B14878"/>
    <w:rsid w:val="00B14FEA"/>
    <w:rsid w:val="00B15054"/>
    <w:rsid w:val="00B16ECF"/>
    <w:rsid w:val="00B176BE"/>
    <w:rsid w:val="00B21710"/>
    <w:rsid w:val="00B21CEB"/>
    <w:rsid w:val="00B21D8B"/>
    <w:rsid w:val="00B220B3"/>
    <w:rsid w:val="00B23671"/>
    <w:rsid w:val="00B23987"/>
    <w:rsid w:val="00B24A01"/>
    <w:rsid w:val="00B25422"/>
    <w:rsid w:val="00B26892"/>
    <w:rsid w:val="00B27483"/>
    <w:rsid w:val="00B27583"/>
    <w:rsid w:val="00B2798F"/>
    <w:rsid w:val="00B27AD6"/>
    <w:rsid w:val="00B30668"/>
    <w:rsid w:val="00B30B05"/>
    <w:rsid w:val="00B31F93"/>
    <w:rsid w:val="00B32945"/>
    <w:rsid w:val="00B3379F"/>
    <w:rsid w:val="00B33FEC"/>
    <w:rsid w:val="00B355B0"/>
    <w:rsid w:val="00B36555"/>
    <w:rsid w:val="00B36B51"/>
    <w:rsid w:val="00B37468"/>
    <w:rsid w:val="00B40BA0"/>
    <w:rsid w:val="00B41743"/>
    <w:rsid w:val="00B42189"/>
    <w:rsid w:val="00B42627"/>
    <w:rsid w:val="00B42F1F"/>
    <w:rsid w:val="00B431B2"/>
    <w:rsid w:val="00B43E97"/>
    <w:rsid w:val="00B446C8"/>
    <w:rsid w:val="00B459DB"/>
    <w:rsid w:val="00B477D0"/>
    <w:rsid w:val="00B47D96"/>
    <w:rsid w:val="00B50C39"/>
    <w:rsid w:val="00B50CDB"/>
    <w:rsid w:val="00B51273"/>
    <w:rsid w:val="00B51B19"/>
    <w:rsid w:val="00B51C30"/>
    <w:rsid w:val="00B530BA"/>
    <w:rsid w:val="00B533A2"/>
    <w:rsid w:val="00B53EB4"/>
    <w:rsid w:val="00B55956"/>
    <w:rsid w:val="00B55C61"/>
    <w:rsid w:val="00B572B5"/>
    <w:rsid w:val="00B574DE"/>
    <w:rsid w:val="00B57BE4"/>
    <w:rsid w:val="00B602CF"/>
    <w:rsid w:val="00B60BE2"/>
    <w:rsid w:val="00B60ECF"/>
    <w:rsid w:val="00B62616"/>
    <w:rsid w:val="00B636EE"/>
    <w:rsid w:val="00B6394A"/>
    <w:rsid w:val="00B63D32"/>
    <w:rsid w:val="00B6431F"/>
    <w:rsid w:val="00B67671"/>
    <w:rsid w:val="00B67EA4"/>
    <w:rsid w:val="00B71450"/>
    <w:rsid w:val="00B719C3"/>
    <w:rsid w:val="00B71A6E"/>
    <w:rsid w:val="00B7204B"/>
    <w:rsid w:val="00B728AC"/>
    <w:rsid w:val="00B74994"/>
    <w:rsid w:val="00B74AB4"/>
    <w:rsid w:val="00B75056"/>
    <w:rsid w:val="00B7518A"/>
    <w:rsid w:val="00B768BE"/>
    <w:rsid w:val="00B76E40"/>
    <w:rsid w:val="00B80956"/>
    <w:rsid w:val="00B81647"/>
    <w:rsid w:val="00B8199A"/>
    <w:rsid w:val="00B8201D"/>
    <w:rsid w:val="00B8264D"/>
    <w:rsid w:val="00B833F3"/>
    <w:rsid w:val="00B83AA8"/>
    <w:rsid w:val="00B83F19"/>
    <w:rsid w:val="00B844F2"/>
    <w:rsid w:val="00B86CB2"/>
    <w:rsid w:val="00B87E37"/>
    <w:rsid w:val="00B907FD"/>
    <w:rsid w:val="00B90CE0"/>
    <w:rsid w:val="00B91724"/>
    <w:rsid w:val="00B91B55"/>
    <w:rsid w:val="00B934E0"/>
    <w:rsid w:val="00B9404C"/>
    <w:rsid w:val="00B9468A"/>
    <w:rsid w:val="00B9538F"/>
    <w:rsid w:val="00B9569D"/>
    <w:rsid w:val="00B95A7C"/>
    <w:rsid w:val="00BA0EC4"/>
    <w:rsid w:val="00BA16B7"/>
    <w:rsid w:val="00BA1954"/>
    <w:rsid w:val="00BA1A5B"/>
    <w:rsid w:val="00BA1E84"/>
    <w:rsid w:val="00BA2010"/>
    <w:rsid w:val="00BA20E2"/>
    <w:rsid w:val="00BA2C4C"/>
    <w:rsid w:val="00BA32E9"/>
    <w:rsid w:val="00BA3328"/>
    <w:rsid w:val="00BA37B7"/>
    <w:rsid w:val="00BA3EB0"/>
    <w:rsid w:val="00BA5A95"/>
    <w:rsid w:val="00BA7949"/>
    <w:rsid w:val="00BA7FE7"/>
    <w:rsid w:val="00BB130B"/>
    <w:rsid w:val="00BB180E"/>
    <w:rsid w:val="00BB2906"/>
    <w:rsid w:val="00BB2AE5"/>
    <w:rsid w:val="00BB2C23"/>
    <w:rsid w:val="00BB2F89"/>
    <w:rsid w:val="00BB3333"/>
    <w:rsid w:val="00BB4DAA"/>
    <w:rsid w:val="00BB509C"/>
    <w:rsid w:val="00BB51B0"/>
    <w:rsid w:val="00BB545D"/>
    <w:rsid w:val="00BB5860"/>
    <w:rsid w:val="00BB58C7"/>
    <w:rsid w:val="00BB6255"/>
    <w:rsid w:val="00BB7659"/>
    <w:rsid w:val="00BB7B80"/>
    <w:rsid w:val="00BC0C3F"/>
    <w:rsid w:val="00BC0F13"/>
    <w:rsid w:val="00BC240C"/>
    <w:rsid w:val="00BC3E5D"/>
    <w:rsid w:val="00BC671F"/>
    <w:rsid w:val="00BC7916"/>
    <w:rsid w:val="00BC7D6A"/>
    <w:rsid w:val="00BD2A27"/>
    <w:rsid w:val="00BD3D90"/>
    <w:rsid w:val="00BD5365"/>
    <w:rsid w:val="00BD797C"/>
    <w:rsid w:val="00BD7AD2"/>
    <w:rsid w:val="00BE0731"/>
    <w:rsid w:val="00BE0828"/>
    <w:rsid w:val="00BE0921"/>
    <w:rsid w:val="00BE1E1B"/>
    <w:rsid w:val="00BE1F33"/>
    <w:rsid w:val="00BE21FD"/>
    <w:rsid w:val="00BE3BD8"/>
    <w:rsid w:val="00BE486F"/>
    <w:rsid w:val="00BE5064"/>
    <w:rsid w:val="00BE52B0"/>
    <w:rsid w:val="00BE54CF"/>
    <w:rsid w:val="00BE55AB"/>
    <w:rsid w:val="00BE5612"/>
    <w:rsid w:val="00BE5A93"/>
    <w:rsid w:val="00BE5B60"/>
    <w:rsid w:val="00BE6964"/>
    <w:rsid w:val="00BE7360"/>
    <w:rsid w:val="00BE7550"/>
    <w:rsid w:val="00BE7BED"/>
    <w:rsid w:val="00BF0643"/>
    <w:rsid w:val="00BF09B9"/>
    <w:rsid w:val="00BF1108"/>
    <w:rsid w:val="00BF1311"/>
    <w:rsid w:val="00BF132F"/>
    <w:rsid w:val="00BF2ACE"/>
    <w:rsid w:val="00BF2B83"/>
    <w:rsid w:val="00BF312B"/>
    <w:rsid w:val="00BF354E"/>
    <w:rsid w:val="00BF5222"/>
    <w:rsid w:val="00BF5876"/>
    <w:rsid w:val="00BF5E97"/>
    <w:rsid w:val="00C0122B"/>
    <w:rsid w:val="00C015BD"/>
    <w:rsid w:val="00C01C1A"/>
    <w:rsid w:val="00C0235F"/>
    <w:rsid w:val="00C03861"/>
    <w:rsid w:val="00C05491"/>
    <w:rsid w:val="00C0674B"/>
    <w:rsid w:val="00C06790"/>
    <w:rsid w:val="00C07F64"/>
    <w:rsid w:val="00C07FA6"/>
    <w:rsid w:val="00C10366"/>
    <w:rsid w:val="00C10378"/>
    <w:rsid w:val="00C111FE"/>
    <w:rsid w:val="00C1168D"/>
    <w:rsid w:val="00C13058"/>
    <w:rsid w:val="00C13059"/>
    <w:rsid w:val="00C131B4"/>
    <w:rsid w:val="00C137A8"/>
    <w:rsid w:val="00C1390C"/>
    <w:rsid w:val="00C13E80"/>
    <w:rsid w:val="00C14E47"/>
    <w:rsid w:val="00C15E2E"/>
    <w:rsid w:val="00C16079"/>
    <w:rsid w:val="00C163C2"/>
    <w:rsid w:val="00C163E4"/>
    <w:rsid w:val="00C16831"/>
    <w:rsid w:val="00C172CC"/>
    <w:rsid w:val="00C1739B"/>
    <w:rsid w:val="00C20142"/>
    <w:rsid w:val="00C2024F"/>
    <w:rsid w:val="00C20773"/>
    <w:rsid w:val="00C22085"/>
    <w:rsid w:val="00C22353"/>
    <w:rsid w:val="00C223AC"/>
    <w:rsid w:val="00C2397C"/>
    <w:rsid w:val="00C247FC"/>
    <w:rsid w:val="00C25449"/>
    <w:rsid w:val="00C2577D"/>
    <w:rsid w:val="00C25B6A"/>
    <w:rsid w:val="00C30F61"/>
    <w:rsid w:val="00C32B2C"/>
    <w:rsid w:val="00C33D66"/>
    <w:rsid w:val="00C33EA6"/>
    <w:rsid w:val="00C3424C"/>
    <w:rsid w:val="00C34510"/>
    <w:rsid w:val="00C3488E"/>
    <w:rsid w:val="00C34BDA"/>
    <w:rsid w:val="00C3735D"/>
    <w:rsid w:val="00C37847"/>
    <w:rsid w:val="00C40EFF"/>
    <w:rsid w:val="00C42FED"/>
    <w:rsid w:val="00C450CA"/>
    <w:rsid w:val="00C4685E"/>
    <w:rsid w:val="00C46DDB"/>
    <w:rsid w:val="00C4701F"/>
    <w:rsid w:val="00C478A8"/>
    <w:rsid w:val="00C47A5A"/>
    <w:rsid w:val="00C513D6"/>
    <w:rsid w:val="00C51B9D"/>
    <w:rsid w:val="00C5520C"/>
    <w:rsid w:val="00C5628E"/>
    <w:rsid w:val="00C569E0"/>
    <w:rsid w:val="00C56EA1"/>
    <w:rsid w:val="00C56F22"/>
    <w:rsid w:val="00C57C6D"/>
    <w:rsid w:val="00C603C2"/>
    <w:rsid w:val="00C6096C"/>
    <w:rsid w:val="00C60F45"/>
    <w:rsid w:val="00C613F8"/>
    <w:rsid w:val="00C61C20"/>
    <w:rsid w:val="00C61D94"/>
    <w:rsid w:val="00C626E4"/>
    <w:rsid w:val="00C62E88"/>
    <w:rsid w:val="00C636D9"/>
    <w:rsid w:val="00C63A77"/>
    <w:rsid w:val="00C646D8"/>
    <w:rsid w:val="00C64713"/>
    <w:rsid w:val="00C64A02"/>
    <w:rsid w:val="00C65508"/>
    <w:rsid w:val="00C661D3"/>
    <w:rsid w:val="00C66425"/>
    <w:rsid w:val="00C66E6C"/>
    <w:rsid w:val="00C67D75"/>
    <w:rsid w:val="00C67E8C"/>
    <w:rsid w:val="00C70B4A"/>
    <w:rsid w:val="00C70F24"/>
    <w:rsid w:val="00C735B7"/>
    <w:rsid w:val="00C73EB7"/>
    <w:rsid w:val="00C74973"/>
    <w:rsid w:val="00C750D0"/>
    <w:rsid w:val="00C75370"/>
    <w:rsid w:val="00C767E8"/>
    <w:rsid w:val="00C8083B"/>
    <w:rsid w:val="00C82446"/>
    <w:rsid w:val="00C82F8F"/>
    <w:rsid w:val="00C83710"/>
    <w:rsid w:val="00C83774"/>
    <w:rsid w:val="00C8425B"/>
    <w:rsid w:val="00C8487D"/>
    <w:rsid w:val="00C8635A"/>
    <w:rsid w:val="00C8684D"/>
    <w:rsid w:val="00C87CA3"/>
    <w:rsid w:val="00C90E48"/>
    <w:rsid w:val="00C90F2A"/>
    <w:rsid w:val="00C9178D"/>
    <w:rsid w:val="00C93E6C"/>
    <w:rsid w:val="00C93F3F"/>
    <w:rsid w:val="00C95054"/>
    <w:rsid w:val="00C951E3"/>
    <w:rsid w:val="00C9523B"/>
    <w:rsid w:val="00C957EA"/>
    <w:rsid w:val="00C958ED"/>
    <w:rsid w:val="00C96069"/>
    <w:rsid w:val="00C9728F"/>
    <w:rsid w:val="00C97834"/>
    <w:rsid w:val="00CA0063"/>
    <w:rsid w:val="00CA033F"/>
    <w:rsid w:val="00CA0D5F"/>
    <w:rsid w:val="00CA1CF1"/>
    <w:rsid w:val="00CA448D"/>
    <w:rsid w:val="00CA4EE2"/>
    <w:rsid w:val="00CA568C"/>
    <w:rsid w:val="00CA56F5"/>
    <w:rsid w:val="00CB07D1"/>
    <w:rsid w:val="00CB0826"/>
    <w:rsid w:val="00CB0CDC"/>
    <w:rsid w:val="00CB133D"/>
    <w:rsid w:val="00CB1F42"/>
    <w:rsid w:val="00CB1FAE"/>
    <w:rsid w:val="00CB223B"/>
    <w:rsid w:val="00CB2678"/>
    <w:rsid w:val="00CB2AF0"/>
    <w:rsid w:val="00CB2CFA"/>
    <w:rsid w:val="00CB3A8B"/>
    <w:rsid w:val="00CB3F55"/>
    <w:rsid w:val="00CB42A5"/>
    <w:rsid w:val="00CB58C2"/>
    <w:rsid w:val="00CB5EDB"/>
    <w:rsid w:val="00CB67BB"/>
    <w:rsid w:val="00CB6A42"/>
    <w:rsid w:val="00CB714D"/>
    <w:rsid w:val="00CC0674"/>
    <w:rsid w:val="00CC20D5"/>
    <w:rsid w:val="00CC2430"/>
    <w:rsid w:val="00CC399B"/>
    <w:rsid w:val="00CC3AF8"/>
    <w:rsid w:val="00CC5DBA"/>
    <w:rsid w:val="00CC5DCC"/>
    <w:rsid w:val="00CC744F"/>
    <w:rsid w:val="00CD0002"/>
    <w:rsid w:val="00CD0827"/>
    <w:rsid w:val="00CD190C"/>
    <w:rsid w:val="00CD2165"/>
    <w:rsid w:val="00CD32A0"/>
    <w:rsid w:val="00CD3330"/>
    <w:rsid w:val="00CD3F60"/>
    <w:rsid w:val="00CD490E"/>
    <w:rsid w:val="00CD55D8"/>
    <w:rsid w:val="00CE00EF"/>
    <w:rsid w:val="00CE0B56"/>
    <w:rsid w:val="00CE0EB6"/>
    <w:rsid w:val="00CE35AD"/>
    <w:rsid w:val="00CE3788"/>
    <w:rsid w:val="00CE37AC"/>
    <w:rsid w:val="00CE397C"/>
    <w:rsid w:val="00CE71DB"/>
    <w:rsid w:val="00CE7958"/>
    <w:rsid w:val="00CE796F"/>
    <w:rsid w:val="00CF04D3"/>
    <w:rsid w:val="00CF1790"/>
    <w:rsid w:val="00CF195A"/>
    <w:rsid w:val="00CF1B60"/>
    <w:rsid w:val="00CF4DF2"/>
    <w:rsid w:val="00CF6158"/>
    <w:rsid w:val="00CF775B"/>
    <w:rsid w:val="00CF7AD0"/>
    <w:rsid w:val="00CF7F0E"/>
    <w:rsid w:val="00D01A6D"/>
    <w:rsid w:val="00D01BF0"/>
    <w:rsid w:val="00D02F4B"/>
    <w:rsid w:val="00D03B21"/>
    <w:rsid w:val="00D050F5"/>
    <w:rsid w:val="00D0629A"/>
    <w:rsid w:val="00D06B9B"/>
    <w:rsid w:val="00D0720E"/>
    <w:rsid w:val="00D07450"/>
    <w:rsid w:val="00D07527"/>
    <w:rsid w:val="00D105D5"/>
    <w:rsid w:val="00D1068F"/>
    <w:rsid w:val="00D1094D"/>
    <w:rsid w:val="00D1111F"/>
    <w:rsid w:val="00D11B12"/>
    <w:rsid w:val="00D1254F"/>
    <w:rsid w:val="00D132A8"/>
    <w:rsid w:val="00D1353E"/>
    <w:rsid w:val="00D13815"/>
    <w:rsid w:val="00D14D84"/>
    <w:rsid w:val="00D1520F"/>
    <w:rsid w:val="00D15302"/>
    <w:rsid w:val="00D153A7"/>
    <w:rsid w:val="00D15869"/>
    <w:rsid w:val="00D1620F"/>
    <w:rsid w:val="00D17D4E"/>
    <w:rsid w:val="00D17E5D"/>
    <w:rsid w:val="00D17FC7"/>
    <w:rsid w:val="00D20B27"/>
    <w:rsid w:val="00D21488"/>
    <w:rsid w:val="00D21B56"/>
    <w:rsid w:val="00D22038"/>
    <w:rsid w:val="00D2206B"/>
    <w:rsid w:val="00D2281A"/>
    <w:rsid w:val="00D22860"/>
    <w:rsid w:val="00D22D36"/>
    <w:rsid w:val="00D233EE"/>
    <w:rsid w:val="00D242AA"/>
    <w:rsid w:val="00D25434"/>
    <w:rsid w:val="00D2556A"/>
    <w:rsid w:val="00D259AA"/>
    <w:rsid w:val="00D25A80"/>
    <w:rsid w:val="00D25C7B"/>
    <w:rsid w:val="00D26500"/>
    <w:rsid w:val="00D26763"/>
    <w:rsid w:val="00D26DAA"/>
    <w:rsid w:val="00D309AC"/>
    <w:rsid w:val="00D316DF"/>
    <w:rsid w:val="00D3175E"/>
    <w:rsid w:val="00D31FB1"/>
    <w:rsid w:val="00D32B98"/>
    <w:rsid w:val="00D32F82"/>
    <w:rsid w:val="00D3333C"/>
    <w:rsid w:val="00D34812"/>
    <w:rsid w:val="00D3529B"/>
    <w:rsid w:val="00D35973"/>
    <w:rsid w:val="00D35E4F"/>
    <w:rsid w:val="00D375B8"/>
    <w:rsid w:val="00D37800"/>
    <w:rsid w:val="00D37CFC"/>
    <w:rsid w:val="00D41533"/>
    <w:rsid w:val="00D41CA8"/>
    <w:rsid w:val="00D4274B"/>
    <w:rsid w:val="00D430A6"/>
    <w:rsid w:val="00D433E2"/>
    <w:rsid w:val="00D44C33"/>
    <w:rsid w:val="00D44E33"/>
    <w:rsid w:val="00D45DF9"/>
    <w:rsid w:val="00D45E8F"/>
    <w:rsid w:val="00D4643C"/>
    <w:rsid w:val="00D47B20"/>
    <w:rsid w:val="00D47D36"/>
    <w:rsid w:val="00D504A5"/>
    <w:rsid w:val="00D50B09"/>
    <w:rsid w:val="00D5121C"/>
    <w:rsid w:val="00D51BE5"/>
    <w:rsid w:val="00D522D7"/>
    <w:rsid w:val="00D5330A"/>
    <w:rsid w:val="00D53A17"/>
    <w:rsid w:val="00D53F4A"/>
    <w:rsid w:val="00D5439D"/>
    <w:rsid w:val="00D549B6"/>
    <w:rsid w:val="00D54F29"/>
    <w:rsid w:val="00D5618E"/>
    <w:rsid w:val="00D563AF"/>
    <w:rsid w:val="00D56992"/>
    <w:rsid w:val="00D57141"/>
    <w:rsid w:val="00D63CE8"/>
    <w:rsid w:val="00D63EB6"/>
    <w:rsid w:val="00D64CB9"/>
    <w:rsid w:val="00D65668"/>
    <w:rsid w:val="00D65732"/>
    <w:rsid w:val="00D65EC4"/>
    <w:rsid w:val="00D66F1E"/>
    <w:rsid w:val="00D674D3"/>
    <w:rsid w:val="00D71128"/>
    <w:rsid w:val="00D71C81"/>
    <w:rsid w:val="00D72B9E"/>
    <w:rsid w:val="00D74205"/>
    <w:rsid w:val="00D74433"/>
    <w:rsid w:val="00D7466E"/>
    <w:rsid w:val="00D74B35"/>
    <w:rsid w:val="00D751BE"/>
    <w:rsid w:val="00D756B5"/>
    <w:rsid w:val="00D7792D"/>
    <w:rsid w:val="00D77983"/>
    <w:rsid w:val="00D77EC4"/>
    <w:rsid w:val="00D806F8"/>
    <w:rsid w:val="00D80CB8"/>
    <w:rsid w:val="00D81BF9"/>
    <w:rsid w:val="00D825F2"/>
    <w:rsid w:val="00D82E5B"/>
    <w:rsid w:val="00D834A8"/>
    <w:rsid w:val="00D8432A"/>
    <w:rsid w:val="00D8765F"/>
    <w:rsid w:val="00D87900"/>
    <w:rsid w:val="00D916BE"/>
    <w:rsid w:val="00D91E35"/>
    <w:rsid w:val="00D93A59"/>
    <w:rsid w:val="00D941EC"/>
    <w:rsid w:val="00D94326"/>
    <w:rsid w:val="00D94C93"/>
    <w:rsid w:val="00D94E94"/>
    <w:rsid w:val="00D962A1"/>
    <w:rsid w:val="00D96640"/>
    <w:rsid w:val="00D96BF1"/>
    <w:rsid w:val="00D97323"/>
    <w:rsid w:val="00D97965"/>
    <w:rsid w:val="00D97CCE"/>
    <w:rsid w:val="00DA11C8"/>
    <w:rsid w:val="00DA16BE"/>
    <w:rsid w:val="00DA4DE0"/>
    <w:rsid w:val="00DA6ACA"/>
    <w:rsid w:val="00DA741E"/>
    <w:rsid w:val="00DA7982"/>
    <w:rsid w:val="00DB05EF"/>
    <w:rsid w:val="00DB11ED"/>
    <w:rsid w:val="00DB1C88"/>
    <w:rsid w:val="00DB2220"/>
    <w:rsid w:val="00DB3243"/>
    <w:rsid w:val="00DB3602"/>
    <w:rsid w:val="00DB3DE8"/>
    <w:rsid w:val="00DB3F57"/>
    <w:rsid w:val="00DB424A"/>
    <w:rsid w:val="00DB4373"/>
    <w:rsid w:val="00DB4B7E"/>
    <w:rsid w:val="00DB5294"/>
    <w:rsid w:val="00DB5D34"/>
    <w:rsid w:val="00DB5E92"/>
    <w:rsid w:val="00DB6983"/>
    <w:rsid w:val="00DB7359"/>
    <w:rsid w:val="00DB7479"/>
    <w:rsid w:val="00DC030A"/>
    <w:rsid w:val="00DC0D63"/>
    <w:rsid w:val="00DC13CF"/>
    <w:rsid w:val="00DC1596"/>
    <w:rsid w:val="00DC1C8A"/>
    <w:rsid w:val="00DC2868"/>
    <w:rsid w:val="00DC2AA8"/>
    <w:rsid w:val="00DC3375"/>
    <w:rsid w:val="00DC348A"/>
    <w:rsid w:val="00DC4027"/>
    <w:rsid w:val="00DC6330"/>
    <w:rsid w:val="00DC63D1"/>
    <w:rsid w:val="00DC7CF5"/>
    <w:rsid w:val="00DD0074"/>
    <w:rsid w:val="00DD106E"/>
    <w:rsid w:val="00DD1159"/>
    <w:rsid w:val="00DD132E"/>
    <w:rsid w:val="00DD176D"/>
    <w:rsid w:val="00DD17CB"/>
    <w:rsid w:val="00DD2976"/>
    <w:rsid w:val="00DD383A"/>
    <w:rsid w:val="00DD3889"/>
    <w:rsid w:val="00DD5EBA"/>
    <w:rsid w:val="00DE0A46"/>
    <w:rsid w:val="00DE0AE0"/>
    <w:rsid w:val="00DE1952"/>
    <w:rsid w:val="00DE2DD4"/>
    <w:rsid w:val="00DE399F"/>
    <w:rsid w:val="00DE43EE"/>
    <w:rsid w:val="00DE539C"/>
    <w:rsid w:val="00DE5E18"/>
    <w:rsid w:val="00DE6E1A"/>
    <w:rsid w:val="00DE7107"/>
    <w:rsid w:val="00DE781F"/>
    <w:rsid w:val="00DE7BF5"/>
    <w:rsid w:val="00DF11ED"/>
    <w:rsid w:val="00DF1202"/>
    <w:rsid w:val="00DF1408"/>
    <w:rsid w:val="00DF1CE7"/>
    <w:rsid w:val="00DF48E2"/>
    <w:rsid w:val="00DF5010"/>
    <w:rsid w:val="00DF58E0"/>
    <w:rsid w:val="00DF674A"/>
    <w:rsid w:val="00DF720E"/>
    <w:rsid w:val="00DF7DC8"/>
    <w:rsid w:val="00E00F6F"/>
    <w:rsid w:val="00E012C2"/>
    <w:rsid w:val="00E01F8A"/>
    <w:rsid w:val="00E02495"/>
    <w:rsid w:val="00E026A0"/>
    <w:rsid w:val="00E02C5F"/>
    <w:rsid w:val="00E03989"/>
    <w:rsid w:val="00E04F00"/>
    <w:rsid w:val="00E05A17"/>
    <w:rsid w:val="00E06693"/>
    <w:rsid w:val="00E070F0"/>
    <w:rsid w:val="00E07B4A"/>
    <w:rsid w:val="00E07DC4"/>
    <w:rsid w:val="00E10A6A"/>
    <w:rsid w:val="00E1186D"/>
    <w:rsid w:val="00E123C2"/>
    <w:rsid w:val="00E12C0F"/>
    <w:rsid w:val="00E1354D"/>
    <w:rsid w:val="00E136FD"/>
    <w:rsid w:val="00E159D6"/>
    <w:rsid w:val="00E15CEE"/>
    <w:rsid w:val="00E17027"/>
    <w:rsid w:val="00E17351"/>
    <w:rsid w:val="00E1736E"/>
    <w:rsid w:val="00E20373"/>
    <w:rsid w:val="00E2057D"/>
    <w:rsid w:val="00E217EF"/>
    <w:rsid w:val="00E219A5"/>
    <w:rsid w:val="00E22D49"/>
    <w:rsid w:val="00E24338"/>
    <w:rsid w:val="00E247CA"/>
    <w:rsid w:val="00E2502F"/>
    <w:rsid w:val="00E27588"/>
    <w:rsid w:val="00E2786A"/>
    <w:rsid w:val="00E27A42"/>
    <w:rsid w:val="00E27AD1"/>
    <w:rsid w:val="00E27E96"/>
    <w:rsid w:val="00E302A8"/>
    <w:rsid w:val="00E33AEF"/>
    <w:rsid w:val="00E34F3F"/>
    <w:rsid w:val="00E3528B"/>
    <w:rsid w:val="00E35488"/>
    <w:rsid w:val="00E368E0"/>
    <w:rsid w:val="00E37C66"/>
    <w:rsid w:val="00E420DE"/>
    <w:rsid w:val="00E436FA"/>
    <w:rsid w:val="00E454F6"/>
    <w:rsid w:val="00E456DD"/>
    <w:rsid w:val="00E45F8E"/>
    <w:rsid w:val="00E4622B"/>
    <w:rsid w:val="00E4693C"/>
    <w:rsid w:val="00E46BBD"/>
    <w:rsid w:val="00E47770"/>
    <w:rsid w:val="00E5097A"/>
    <w:rsid w:val="00E50F3B"/>
    <w:rsid w:val="00E5220B"/>
    <w:rsid w:val="00E52252"/>
    <w:rsid w:val="00E53684"/>
    <w:rsid w:val="00E544DF"/>
    <w:rsid w:val="00E5458C"/>
    <w:rsid w:val="00E54765"/>
    <w:rsid w:val="00E5485F"/>
    <w:rsid w:val="00E54A83"/>
    <w:rsid w:val="00E554C8"/>
    <w:rsid w:val="00E572BE"/>
    <w:rsid w:val="00E57503"/>
    <w:rsid w:val="00E57604"/>
    <w:rsid w:val="00E57C70"/>
    <w:rsid w:val="00E60705"/>
    <w:rsid w:val="00E60BDC"/>
    <w:rsid w:val="00E61D69"/>
    <w:rsid w:val="00E62109"/>
    <w:rsid w:val="00E62B44"/>
    <w:rsid w:val="00E630D9"/>
    <w:rsid w:val="00E63BF6"/>
    <w:rsid w:val="00E645C1"/>
    <w:rsid w:val="00E64EF3"/>
    <w:rsid w:val="00E656DE"/>
    <w:rsid w:val="00E65A1C"/>
    <w:rsid w:val="00E667DA"/>
    <w:rsid w:val="00E66E15"/>
    <w:rsid w:val="00E70531"/>
    <w:rsid w:val="00E707BF"/>
    <w:rsid w:val="00E71F04"/>
    <w:rsid w:val="00E72393"/>
    <w:rsid w:val="00E728C5"/>
    <w:rsid w:val="00E72982"/>
    <w:rsid w:val="00E7299F"/>
    <w:rsid w:val="00E73106"/>
    <w:rsid w:val="00E73107"/>
    <w:rsid w:val="00E73CB6"/>
    <w:rsid w:val="00E744CC"/>
    <w:rsid w:val="00E74831"/>
    <w:rsid w:val="00E74E3F"/>
    <w:rsid w:val="00E752D0"/>
    <w:rsid w:val="00E756DB"/>
    <w:rsid w:val="00E75AF9"/>
    <w:rsid w:val="00E75F8B"/>
    <w:rsid w:val="00E76180"/>
    <w:rsid w:val="00E76C8F"/>
    <w:rsid w:val="00E802C5"/>
    <w:rsid w:val="00E807BD"/>
    <w:rsid w:val="00E80D87"/>
    <w:rsid w:val="00E816B0"/>
    <w:rsid w:val="00E81F2B"/>
    <w:rsid w:val="00E83481"/>
    <w:rsid w:val="00E83590"/>
    <w:rsid w:val="00E845E9"/>
    <w:rsid w:val="00E85126"/>
    <w:rsid w:val="00E8729F"/>
    <w:rsid w:val="00E87789"/>
    <w:rsid w:val="00E90A9A"/>
    <w:rsid w:val="00E90EAB"/>
    <w:rsid w:val="00E912BC"/>
    <w:rsid w:val="00E916AC"/>
    <w:rsid w:val="00E92A31"/>
    <w:rsid w:val="00E92C09"/>
    <w:rsid w:val="00E92CDF"/>
    <w:rsid w:val="00E93BE0"/>
    <w:rsid w:val="00E9499F"/>
    <w:rsid w:val="00E94BD1"/>
    <w:rsid w:val="00E95781"/>
    <w:rsid w:val="00E96EEC"/>
    <w:rsid w:val="00E9700B"/>
    <w:rsid w:val="00EA0294"/>
    <w:rsid w:val="00EA078E"/>
    <w:rsid w:val="00EA108E"/>
    <w:rsid w:val="00EA20B6"/>
    <w:rsid w:val="00EA22BF"/>
    <w:rsid w:val="00EA23EF"/>
    <w:rsid w:val="00EA2441"/>
    <w:rsid w:val="00EA24E2"/>
    <w:rsid w:val="00EA28B2"/>
    <w:rsid w:val="00EA330A"/>
    <w:rsid w:val="00EA521B"/>
    <w:rsid w:val="00EA5E6F"/>
    <w:rsid w:val="00EA5F01"/>
    <w:rsid w:val="00EA5FF8"/>
    <w:rsid w:val="00EA6CD2"/>
    <w:rsid w:val="00EA7C17"/>
    <w:rsid w:val="00EB0283"/>
    <w:rsid w:val="00EB0573"/>
    <w:rsid w:val="00EB1DDE"/>
    <w:rsid w:val="00EB1FB9"/>
    <w:rsid w:val="00EB26FB"/>
    <w:rsid w:val="00EB3C05"/>
    <w:rsid w:val="00EB4154"/>
    <w:rsid w:val="00EB4349"/>
    <w:rsid w:val="00EB4790"/>
    <w:rsid w:val="00EB47CA"/>
    <w:rsid w:val="00EB4B3B"/>
    <w:rsid w:val="00EB5624"/>
    <w:rsid w:val="00EB596A"/>
    <w:rsid w:val="00EB5972"/>
    <w:rsid w:val="00EB68FD"/>
    <w:rsid w:val="00EB6B9A"/>
    <w:rsid w:val="00EB6FBB"/>
    <w:rsid w:val="00EB7174"/>
    <w:rsid w:val="00EB7FEA"/>
    <w:rsid w:val="00EC0B12"/>
    <w:rsid w:val="00EC2D17"/>
    <w:rsid w:val="00EC2F24"/>
    <w:rsid w:val="00EC5310"/>
    <w:rsid w:val="00EC5FDB"/>
    <w:rsid w:val="00EC61D7"/>
    <w:rsid w:val="00EC65FF"/>
    <w:rsid w:val="00EC76F2"/>
    <w:rsid w:val="00ED08CE"/>
    <w:rsid w:val="00ED0D3A"/>
    <w:rsid w:val="00ED0E0F"/>
    <w:rsid w:val="00ED1B0F"/>
    <w:rsid w:val="00ED1E29"/>
    <w:rsid w:val="00ED2EB5"/>
    <w:rsid w:val="00ED4A1F"/>
    <w:rsid w:val="00ED6465"/>
    <w:rsid w:val="00ED6477"/>
    <w:rsid w:val="00ED66B6"/>
    <w:rsid w:val="00EE04B9"/>
    <w:rsid w:val="00EE0D8A"/>
    <w:rsid w:val="00EE0DD5"/>
    <w:rsid w:val="00EE13B8"/>
    <w:rsid w:val="00EE1784"/>
    <w:rsid w:val="00EE3EB3"/>
    <w:rsid w:val="00EE4759"/>
    <w:rsid w:val="00EE6802"/>
    <w:rsid w:val="00EE6CAB"/>
    <w:rsid w:val="00EE6EDE"/>
    <w:rsid w:val="00EF1BE5"/>
    <w:rsid w:val="00EF4257"/>
    <w:rsid w:val="00EF4526"/>
    <w:rsid w:val="00EF4772"/>
    <w:rsid w:val="00EF49D2"/>
    <w:rsid w:val="00EF5715"/>
    <w:rsid w:val="00EF607C"/>
    <w:rsid w:val="00EF73B6"/>
    <w:rsid w:val="00EF759C"/>
    <w:rsid w:val="00F008EA"/>
    <w:rsid w:val="00F01C9B"/>
    <w:rsid w:val="00F01E07"/>
    <w:rsid w:val="00F02863"/>
    <w:rsid w:val="00F03A28"/>
    <w:rsid w:val="00F03AC6"/>
    <w:rsid w:val="00F0471A"/>
    <w:rsid w:val="00F04B4B"/>
    <w:rsid w:val="00F059D9"/>
    <w:rsid w:val="00F06437"/>
    <w:rsid w:val="00F10190"/>
    <w:rsid w:val="00F10DBD"/>
    <w:rsid w:val="00F1114A"/>
    <w:rsid w:val="00F11302"/>
    <w:rsid w:val="00F144AE"/>
    <w:rsid w:val="00F14BB2"/>
    <w:rsid w:val="00F14BEE"/>
    <w:rsid w:val="00F14E44"/>
    <w:rsid w:val="00F1619D"/>
    <w:rsid w:val="00F16E16"/>
    <w:rsid w:val="00F17795"/>
    <w:rsid w:val="00F17A62"/>
    <w:rsid w:val="00F21396"/>
    <w:rsid w:val="00F2392D"/>
    <w:rsid w:val="00F23A54"/>
    <w:rsid w:val="00F248AD"/>
    <w:rsid w:val="00F2572A"/>
    <w:rsid w:val="00F25745"/>
    <w:rsid w:val="00F26062"/>
    <w:rsid w:val="00F26807"/>
    <w:rsid w:val="00F26E52"/>
    <w:rsid w:val="00F26E8B"/>
    <w:rsid w:val="00F27ABF"/>
    <w:rsid w:val="00F30482"/>
    <w:rsid w:val="00F30DA5"/>
    <w:rsid w:val="00F328BE"/>
    <w:rsid w:val="00F32C84"/>
    <w:rsid w:val="00F346A4"/>
    <w:rsid w:val="00F350BD"/>
    <w:rsid w:val="00F351D3"/>
    <w:rsid w:val="00F357E1"/>
    <w:rsid w:val="00F35984"/>
    <w:rsid w:val="00F35B56"/>
    <w:rsid w:val="00F35C12"/>
    <w:rsid w:val="00F35E8F"/>
    <w:rsid w:val="00F36962"/>
    <w:rsid w:val="00F36BF5"/>
    <w:rsid w:val="00F36FF2"/>
    <w:rsid w:val="00F370D8"/>
    <w:rsid w:val="00F3761E"/>
    <w:rsid w:val="00F377FB"/>
    <w:rsid w:val="00F40FC8"/>
    <w:rsid w:val="00F41D87"/>
    <w:rsid w:val="00F41F8C"/>
    <w:rsid w:val="00F430F3"/>
    <w:rsid w:val="00F437E5"/>
    <w:rsid w:val="00F45A8B"/>
    <w:rsid w:val="00F45DE3"/>
    <w:rsid w:val="00F46010"/>
    <w:rsid w:val="00F46A2B"/>
    <w:rsid w:val="00F47669"/>
    <w:rsid w:val="00F47B9F"/>
    <w:rsid w:val="00F50007"/>
    <w:rsid w:val="00F51306"/>
    <w:rsid w:val="00F51810"/>
    <w:rsid w:val="00F5355D"/>
    <w:rsid w:val="00F5383A"/>
    <w:rsid w:val="00F543D5"/>
    <w:rsid w:val="00F5459B"/>
    <w:rsid w:val="00F54B8C"/>
    <w:rsid w:val="00F55D5D"/>
    <w:rsid w:val="00F55E57"/>
    <w:rsid w:val="00F55EBD"/>
    <w:rsid w:val="00F56E34"/>
    <w:rsid w:val="00F57046"/>
    <w:rsid w:val="00F57BB8"/>
    <w:rsid w:val="00F57C86"/>
    <w:rsid w:val="00F57D7D"/>
    <w:rsid w:val="00F57F1C"/>
    <w:rsid w:val="00F61820"/>
    <w:rsid w:val="00F62AAA"/>
    <w:rsid w:val="00F62C39"/>
    <w:rsid w:val="00F65F5C"/>
    <w:rsid w:val="00F66D91"/>
    <w:rsid w:val="00F717F7"/>
    <w:rsid w:val="00F71E1C"/>
    <w:rsid w:val="00F72059"/>
    <w:rsid w:val="00F7383A"/>
    <w:rsid w:val="00F74919"/>
    <w:rsid w:val="00F76ACF"/>
    <w:rsid w:val="00F76F16"/>
    <w:rsid w:val="00F81972"/>
    <w:rsid w:val="00F81DD0"/>
    <w:rsid w:val="00F82949"/>
    <w:rsid w:val="00F82CD6"/>
    <w:rsid w:val="00F839BA"/>
    <w:rsid w:val="00F83FBE"/>
    <w:rsid w:val="00F84116"/>
    <w:rsid w:val="00F8585E"/>
    <w:rsid w:val="00F86E76"/>
    <w:rsid w:val="00F87FDC"/>
    <w:rsid w:val="00F91319"/>
    <w:rsid w:val="00F916F2"/>
    <w:rsid w:val="00F918D6"/>
    <w:rsid w:val="00F92ECC"/>
    <w:rsid w:val="00F94D8B"/>
    <w:rsid w:val="00F94DD8"/>
    <w:rsid w:val="00F96156"/>
    <w:rsid w:val="00F96E6E"/>
    <w:rsid w:val="00FA138C"/>
    <w:rsid w:val="00FA4380"/>
    <w:rsid w:val="00FA5CB6"/>
    <w:rsid w:val="00FA7554"/>
    <w:rsid w:val="00FB01CD"/>
    <w:rsid w:val="00FB06C1"/>
    <w:rsid w:val="00FB2794"/>
    <w:rsid w:val="00FB2ED3"/>
    <w:rsid w:val="00FB3509"/>
    <w:rsid w:val="00FB3BB9"/>
    <w:rsid w:val="00FB44A9"/>
    <w:rsid w:val="00FB501D"/>
    <w:rsid w:val="00FB582F"/>
    <w:rsid w:val="00FB5CBE"/>
    <w:rsid w:val="00FB6B32"/>
    <w:rsid w:val="00FB6DB3"/>
    <w:rsid w:val="00FB7DCF"/>
    <w:rsid w:val="00FC1691"/>
    <w:rsid w:val="00FC20E0"/>
    <w:rsid w:val="00FC21A6"/>
    <w:rsid w:val="00FC2B68"/>
    <w:rsid w:val="00FC2F8C"/>
    <w:rsid w:val="00FC32CA"/>
    <w:rsid w:val="00FC32FA"/>
    <w:rsid w:val="00FC392A"/>
    <w:rsid w:val="00FC4C01"/>
    <w:rsid w:val="00FC4D3E"/>
    <w:rsid w:val="00FC4E94"/>
    <w:rsid w:val="00FC57BA"/>
    <w:rsid w:val="00FC6E3E"/>
    <w:rsid w:val="00FD0B7C"/>
    <w:rsid w:val="00FD12A7"/>
    <w:rsid w:val="00FD26A4"/>
    <w:rsid w:val="00FD2F3E"/>
    <w:rsid w:val="00FD3204"/>
    <w:rsid w:val="00FD3343"/>
    <w:rsid w:val="00FD5AB6"/>
    <w:rsid w:val="00FE2562"/>
    <w:rsid w:val="00FE2ACD"/>
    <w:rsid w:val="00FE2FB6"/>
    <w:rsid w:val="00FE368A"/>
    <w:rsid w:val="00FE4B39"/>
    <w:rsid w:val="00FE4B42"/>
    <w:rsid w:val="00FE4CFE"/>
    <w:rsid w:val="00FE5438"/>
    <w:rsid w:val="00FE7C84"/>
    <w:rsid w:val="00FF014B"/>
    <w:rsid w:val="00FF063D"/>
    <w:rsid w:val="00FF069A"/>
    <w:rsid w:val="00FF1EEC"/>
    <w:rsid w:val="00FF2597"/>
    <w:rsid w:val="00FF27BF"/>
    <w:rsid w:val="00FF2EC3"/>
    <w:rsid w:val="00FF3C5F"/>
    <w:rsid w:val="00FF401F"/>
    <w:rsid w:val="00FF40C8"/>
    <w:rsid w:val="00FF4B53"/>
    <w:rsid w:val="00FF511D"/>
    <w:rsid w:val="00FF5B8B"/>
    <w:rsid w:val="00FF5F0C"/>
    <w:rsid w:val="00FF785D"/>
    <w:rsid w:val="00FF7B54"/>
    <w:rsid w:val="01ADF799"/>
    <w:rsid w:val="037D35EC"/>
    <w:rsid w:val="0399ABBF"/>
    <w:rsid w:val="041D5C89"/>
    <w:rsid w:val="049C8C4B"/>
    <w:rsid w:val="06CD9438"/>
    <w:rsid w:val="07334173"/>
    <w:rsid w:val="077182A8"/>
    <w:rsid w:val="07CBA64D"/>
    <w:rsid w:val="0A13E885"/>
    <w:rsid w:val="0A731ECE"/>
    <w:rsid w:val="0DD2C8E4"/>
    <w:rsid w:val="0E9FB678"/>
    <w:rsid w:val="0FFF58C0"/>
    <w:rsid w:val="107FDDCC"/>
    <w:rsid w:val="111EB5AB"/>
    <w:rsid w:val="136B0232"/>
    <w:rsid w:val="13B8593A"/>
    <w:rsid w:val="1977BE1C"/>
    <w:rsid w:val="1A0E579F"/>
    <w:rsid w:val="1B49DF0E"/>
    <w:rsid w:val="1B9D73EA"/>
    <w:rsid w:val="1C27C97D"/>
    <w:rsid w:val="1CBF96D6"/>
    <w:rsid w:val="1D9F07BE"/>
    <w:rsid w:val="1E156AD9"/>
    <w:rsid w:val="2059848C"/>
    <w:rsid w:val="231062A4"/>
    <w:rsid w:val="244EA850"/>
    <w:rsid w:val="2572796A"/>
    <w:rsid w:val="26A3ACF4"/>
    <w:rsid w:val="26DECE06"/>
    <w:rsid w:val="2894D44F"/>
    <w:rsid w:val="289B0ECF"/>
    <w:rsid w:val="2943222F"/>
    <w:rsid w:val="29B70C35"/>
    <w:rsid w:val="2B539A6B"/>
    <w:rsid w:val="2C46CB2A"/>
    <w:rsid w:val="2C9F504D"/>
    <w:rsid w:val="2CB9C9FE"/>
    <w:rsid w:val="2D968484"/>
    <w:rsid w:val="2DDC702F"/>
    <w:rsid w:val="2DE4A353"/>
    <w:rsid w:val="2E3DBC05"/>
    <w:rsid w:val="2E55C9E6"/>
    <w:rsid w:val="2E72ECB5"/>
    <w:rsid w:val="2EB23D0C"/>
    <w:rsid w:val="307CC9AA"/>
    <w:rsid w:val="31EF92CE"/>
    <w:rsid w:val="34DC0112"/>
    <w:rsid w:val="353617C2"/>
    <w:rsid w:val="35FDD209"/>
    <w:rsid w:val="3633BBF6"/>
    <w:rsid w:val="3639F82D"/>
    <w:rsid w:val="36CF22BA"/>
    <w:rsid w:val="37180D71"/>
    <w:rsid w:val="386B8276"/>
    <w:rsid w:val="39751C61"/>
    <w:rsid w:val="3CBF9108"/>
    <w:rsid w:val="3E5582EC"/>
    <w:rsid w:val="3EC2F39A"/>
    <w:rsid w:val="40D20E7E"/>
    <w:rsid w:val="419D37DA"/>
    <w:rsid w:val="42A1C1A1"/>
    <w:rsid w:val="42F9C5EA"/>
    <w:rsid w:val="43188051"/>
    <w:rsid w:val="436081A3"/>
    <w:rsid w:val="437B1FD2"/>
    <w:rsid w:val="43CD4949"/>
    <w:rsid w:val="450E915B"/>
    <w:rsid w:val="457A5762"/>
    <w:rsid w:val="49A914F1"/>
    <w:rsid w:val="49F4CA89"/>
    <w:rsid w:val="4A6D41B7"/>
    <w:rsid w:val="4C575084"/>
    <w:rsid w:val="4DF6B363"/>
    <w:rsid w:val="4F2CE882"/>
    <w:rsid w:val="4FB0A45B"/>
    <w:rsid w:val="507FA9F2"/>
    <w:rsid w:val="5150C0FC"/>
    <w:rsid w:val="51DC486C"/>
    <w:rsid w:val="53A8DAB0"/>
    <w:rsid w:val="5574F29B"/>
    <w:rsid w:val="56B3A1AC"/>
    <w:rsid w:val="584D84D2"/>
    <w:rsid w:val="58955816"/>
    <w:rsid w:val="58E3C84B"/>
    <w:rsid w:val="58F00DA6"/>
    <w:rsid w:val="59930BD7"/>
    <w:rsid w:val="59E6C245"/>
    <w:rsid w:val="5A0444DE"/>
    <w:rsid w:val="5CF1F089"/>
    <w:rsid w:val="5D8DB5E6"/>
    <w:rsid w:val="5DE60E8D"/>
    <w:rsid w:val="5E21BFAB"/>
    <w:rsid w:val="608928B5"/>
    <w:rsid w:val="60DAE20C"/>
    <w:rsid w:val="61855E3A"/>
    <w:rsid w:val="618C1FC4"/>
    <w:rsid w:val="62061B59"/>
    <w:rsid w:val="638EB490"/>
    <w:rsid w:val="646AA8EE"/>
    <w:rsid w:val="6535C99F"/>
    <w:rsid w:val="655D1676"/>
    <w:rsid w:val="657DEBAB"/>
    <w:rsid w:val="666D5DA9"/>
    <w:rsid w:val="68B95AC4"/>
    <w:rsid w:val="695DBB2F"/>
    <w:rsid w:val="697E7BEE"/>
    <w:rsid w:val="6A327786"/>
    <w:rsid w:val="6AC14714"/>
    <w:rsid w:val="6BC855E4"/>
    <w:rsid w:val="6D2CD5B2"/>
    <w:rsid w:val="6D954E15"/>
    <w:rsid w:val="6E52299D"/>
    <w:rsid w:val="7164C4CC"/>
    <w:rsid w:val="71A6E374"/>
    <w:rsid w:val="74B3FD1F"/>
    <w:rsid w:val="755F94CE"/>
    <w:rsid w:val="772B2610"/>
    <w:rsid w:val="78683D8D"/>
    <w:rsid w:val="7967FDCF"/>
    <w:rsid w:val="79B5E654"/>
    <w:rsid w:val="79C745B2"/>
    <w:rsid w:val="7A526426"/>
    <w:rsid w:val="7DD74B4F"/>
    <w:rsid w:val="7DE4C5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8A4C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376">
    <w:lsdException w:name="Normal" w:locked="0" w:qFormat="1"/>
    <w:lsdException w:name="heading 1" w:locked="0" w:uiPriority="9" w:qFormat="1"/>
    <w:lsdException w:name="heading 2" w:locked="0" w:qFormat="1"/>
    <w:lsdException w:name="heading 3" w:locked="0" w:qFormat="1"/>
    <w:lsdException w:name="heading 4" w:locked="0" w:qFormat="1"/>
    <w:lsdException w:name="heading 5" w:locked="0" w:semiHidden="1" w:unhideWhenUsed="1" w:qFormat="1"/>
    <w:lsdException w:name="heading 6" w:locked="0" w:semiHidden="1" w:unhideWhenUsed="1" w:qFormat="1"/>
    <w:lsdException w:name="heading 7" w:locked="0" w:semiHidden="1" w:unhideWhenUsed="1" w:qFormat="1"/>
    <w:lsdException w:name="heading 8" w:locked="0" w:semiHidden="1" w:unhideWhenUsed="1" w:qFormat="1"/>
    <w:lsdException w:name="heading 9" w:locked="0" w:semiHidden="1" w:unhideWhenUsed="1" w:qFormat="1"/>
    <w:lsdException w:name="toc 1" w:locked="0" w:uiPriority="39" w:qFormat="1"/>
    <w:lsdException w:name="toc 2" w:locked="0" w:uiPriority="39"/>
    <w:lsdException w:name="toc 3" w:locked="0" w:uiPriority="39"/>
    <w:lsdException w:name="toc 4" w:locked="0"/>
    <w:lsdException w:name="toc 5" w:locked="0"/>
    <w:lsdException w:name="toc 6" w:locked="0"/>
    <w:lsdException w:name="toc 7" w:locked="0"/>
    <w:lsdException w:name="toc 8" w:locked="0"/>
    <w:lsdException w:name="toc 9" w:locked="0"/>
    <w:lsdException w:name="Normal Indent" w:locked="0"/>
    <w:lsdException w:name="footnote text" w:locked="0"/>
    <w:lsdException w:name="annotation text" w:locked="0"/>
    <w:lsdException w:name="header" w:locked="0" w:uiPriority="99"/>
    <w:lsdException w:name="footer" w:locked="0" w:uiPriority="99"/>
    <w:lsdException w:name="caption" w:locked="0" w:semiHidden="1" w:unhideWhenUsed="1" w:qFormat="1"/>
    <w:lsdException w:name="table of figures" w:locked="0" w:uiPriority="99"/>
    <w:lsdException w:name="footnote reference" w:locked="0"/>
    <w:lsdException w:name="annotation reference" w:locked="0"/>
    <w:lsdException w:name="page number" w:locked="0"/>
    <w:lsdException w:name="endnote reference" w:locked="0"/>
    <w:lsdException w:name="endnote text" w:locked="0"/>
    <w:lsdException w:name="List" w:locked="0"/>
    <w:lsdException w:name="Title" w:qFormat="1"/>
    <w:lsdException w:name="Default Paragraph Font" w:locked="0"/>
    <w:lsdException w:name="Body Text" w:locked="0"/>
    <w:lsdException w:name="Body Text Indent" w:locked="0"/>
    <w:lsdException w:name="Subtitle" w:qFormat="1"/>
    <w:lsdException w:name="Body Text First Indent" w:locked="0"/>
    <w:lsdException w:name="Body Text First Indent 2" w:locked="0"/>
    <w:lsdException w:name="Body Text 2" w:locked="0"/>
    <w:lsdException w:name="Body Text 3" w:locked="0"/>
    <w:lsdException w:name="Body Text Indent 2" w:locked="0"/>
    <w:lsdException w:name="Body Text Indent 3" w:locked="0"/>
    <w:lsdException w:name="Hyperlink" w:locked="0" w:uiPriority="99" w:qFormat="1"/>
    <w:lsdException w:name="FollowedHyperlink" w:locked="0"/>
    <w:lsdException w:name="Strong" w:qFormat="1"/>
    <w:lsdException w:name="Emphasis" w:qFormat="1"/>
    <w:lsdException w:name="HTML Top of Form" w:locked="0"/>
    <w:lsdException w:name="HTML Bottom of Form" w:locked="0"/>
    <w:lsdException w:name="HTML Variable" w:semiHidden="1" w:unhideWhenUsed="1"/>
    <w:lsdException w:name="Normal Table" w:locked="0" w:semiHidden="1" w:unhideWhenUsed="1"/>
    <w:lsdException w:name="annotation subject" w:locked="0"/>
    <w:lsdException w:name="No List" w:locked="0"/>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locked="0"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Unresolved Mention" w:locked="0"/>
    <w:lsdException w:name="Smart Link" w:semiHidden="1" w:uiPriority="99" w:unhideWhenUsed="1"/>
  </w:latentStyles>
  <w:style w:type="paragraph" w:default="1" w:styleId="Normal">
    <w:name w:val="Normal"/>
    <w:qFormat/>
    <w:rsid w:val="00FB501D"/>
    <w:pPr>
      <w:overflowPunct w:val="0"/>
      <w:autoSpaceDE w:val="0"/>
      <w:autoSpaceDN w:val="0"/>
      <w:adjustRightInd w:val="0"/>
      <w:spacing w:line="480" w:lineRule="auto"/>
      <w:ind w:firstLine="720"/>
      <w:textAlignment w:val="baseline"/>
    </w:pPr>
    <w:rPr>
      <w:rFonts w:ascii="Verdana" w:hAnsi="Verdana"/>
      <w:sz w:val="24"/>
    </w:rPr>
  </w:style>
  <w:style w:type="paragraph" w:styleId="Heading1">
    <w:name w:val="heading 1"/>
    <w:basedOn w:val="Normal"/>
    <w:next w:val="Normal"/>
    <w:link w:val="Heading1Char"/>
    <w:uiPriority w:val="9"/>
    <w:qFormat/>
    <w:rsid w:val="00FB501D"/>
    <w:pPr>
      <w:pageBreakBefore/>
      <w:spacing w:after="560"/>
      <w:ind w:firstLine="0"/>
      <w:jc w:val="center"/>
      <w:outlineLvl w:val="0"/>
    </w:pPr>
    <w:rPr>
      <w:b/>
      <w:caps/>
      <w:color w:val="000000" w:themeColor="text1"/>
      <w:sz w:val="28"/>
    </w:rPr>
  </w:style>
  <w:style w:type="paragraph" w:styleId="Heading2">
    <w:name w:val="heading 2"/>
    <w:basedOn w:val="Heading1"/>
    <w:next w:val="Normal"/>
    <w:qFormat/>
    <w:rsid w:val="00FB501D"/>
    <w:pPr>
      <w:keepNext/>
      <w:pageBreakBefore w:val="0"/>
      <w:widowControl w:val="0"/>
      <w:jc w:val="left"/>
      <w:outlineLvl w:val="1"/>
    </w:pPr>
    <w:rPr>
      <w:b w:val="0"/>
    </w:rPr>
  </w:style>
  <w:style w:type="paragraph" w:styleId="Heading3">
    <w:name w:val="heading 3"/>
    <w:basedOn w:val="Normal"/>
    <w:next w:val="Normal"/>
    <w:qFormat/>
    <w:rsid w:val="00FB501D"/>
    <w:pPr>
      <w:keepNext/>
      <w:widowControl w:val="0"/>
      <w:spacing w:after="480"/>
      <w:outlineLvl w:val="2"/>
    </w:pPr>
    <w:rPr>
      <w:i/>
    </w:rPr>
  </w:style>
  <w:style w:type="paragraph" w:styleId="Heading4">
    <w:name w:val="heading 4"/>
    <w:basedOn w:val="Normal"/>
    <w:next w:val="Normal"/>
    <w:qFormat/>
    <w:rsid w:val="00FB501D"/>
    <w:pPr>
      <w:spacing w:after="480"/>
      <w:ind w:left="720" w:firstLine="0"/>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locked/>
    <w:rsid w:val="00FB501D"/>
    <w:pPr>
      <w:spacing w:before="240" w:line="240" w:lineRule="auto"/>
      <w:ind w:firstLine="0"/>
    </w:pPr>
  </w:style>
  <w:style w:type="paragraph" w:styleId="TOC5">
    <w:name w:val="toc 5"/>
    <w:basedOn w:val="Normal"/>
    <w:next w:val="Normal"/>
    <w:semiHidden/>
    <w:rsid w:val="00FB501D"/>
    <w:pPr>
      <w:tabs>
        <w:tab w:val="right" w:leader="dot" w:pos="8640"/>
      </w:tabs>
      <w:spacing w:line="240" w:lineRule="auto"/>
      <w:ind w:left="3960" w:right="547" w:hanging="360"/>
    </w:pPr>
  </w:style>
  <w:style w:type="paragraph" w:styleId="TOC4">
    <w:name w:val="toc 4"/>
    <w:basedOn w:val="Normal"/>
    <w:semiHidden/>
    <w:rsid w:val="00FB501D"/>
    <w:pPr>
      <w:tabs>
        <w:tab w:val="right" w:leader="dot" w:pos="8640"/>
      </w:tabs>
      <w:spacing w:line="240" w:lineRule="atLeast"/>
      <w:ind w:left="3240" w:right="547" w:hanging="360"/>
    </w:pPr>
  </w:style>
  <w:style w:type="paragraph" w:styleId="TOC3">
    <w:name w:val="toc 3"/>
    <w:basedOn w:val="Normal"/>
    <w:next w:val="Normal"/>
    <w:autoRedefine/>
    <w:uiPriority w:val="39"/>
    <w:unhideWhenUsed/>
    <w:rsid w:val="00FB501D"/>
    <w:pPr>
      <w:tabs>
        <w:tab w:val="right" w:leader="dot" w:pos="9350"/>
      </w:tabs>
      <w:overflowPunct/>
      <w:autoSpaceDE/>
      <w:autoSpaceDN/>
      <w:adjustRightInd/>
      <w:spacing w:after="100" w:line="278" w:lineRule="auto"/>
      <w:ind w:left="480" w:firstLine="0"/>
      <w:textAlignment w:val="auto"/>
    </w:pPr>
    <w:rPr>
      <w:rFonts w:eastAsiaTheme="minorHAnsi" w:cstheme="minorBidi"/>
      <w:noProof/>
      <w:kern w:val="2"/>
      <w:szCs w:val="24"/>
      <w14:ligatures w14:val="standardContextual"/>
    </w:rPr>
  </w:style>
  <w:style w:type="paragraph" w:styleId="TOC2">
    <w:name w:val="toc 2"/>
    <w:basedOn w:val="Normal"/>
    <w:next w:val="Normal"/>
    <w:autoRedefine/>
    <w:uiPriority w:val="39"/>
    <w:unhideWhenUsed/>
    <w:rsid w:val="00FB501D"/>
    <w:pPr>
      <w:overflowPunct/>
      <w:autoSpaceDE/>
      <w:autoSpaceDN/>
      <w:adjustRightInd/>
      <w:spacing w:after="100" w:line="278" w:lineRule="auto"/>
      <w:ind w:left="240" w:firstLine="0"/>
      <w:textAlignment w:val="auto"/>
    </w:pPr>
    <w:rPr>
      <w:rFonts w:eastAsiaTheme="minorHAnsi" w:cstheme="minorBidi"/>
      <w:kern w:val="2"/>
      <w:szCs w:val="24"/>
      <w14:ligatures w14:val="standardContextual"/>
    </w:rPr>
  </w:style>
  <w:style w:type="paragraph" w:styleId="TOC1">
    <w:name w:val="toc 1"/>
    <w:basedOn w:val="Normal"/>
    <w:next w:val="Normal"/>
    <w:autoRedefine/>
    <w:uiPriority w:val="39"/>
    <w:unhideWhenUsed/>
    <w:qFormat/>
    <w:rsid w:val="00FB501D"/>
    <w:pPr>
      <w:overflowPunct/>
      <w:autoSpaceDE/>
      <w:autoSpaceDN/>
      <w:adjustRightInd/>
      <w:spacing w:line="360" w:lineRule="auto"/>
      <w:ind w:firstLine="0"/>
      <w:textAlignment w:val="auto"/>
    </w:pPr>
    <w:rPr>
      <w:rFonts w:eastAsiaTheme="minorHAnsi" w:cstheme="minorBidi"/>
      <w:kern w:val="2"/>
      <w:szCs w:val="24"/>
      <w14:ligatures w14:val="standardContextual"/>
    </w:rPr>
  </w:style>
  <w:style w:type="paragraph" w:styleId="Footer">
    <w:name w:val="footer"/>
    <w:basedOn w:val="Normal"/>
    <w:link w:val="FooterChar"/>
    <w:uiPriority w:val="99"/>
    <w:rsid w:val="00FB501D"/>
    <w:pPr>
      <w:spacing w:line="240" w:lineRule="atLeast"/>
      <w:ind w:firstLine="0"/>
      <w:jc w:val="center"/>
    </w:pPr>
  </w:style>
  <w:style w:type="paragraph" w:styleId="Header">
    <w:name w:val="header"/>
    <w:basedOn w:val="Normal"/>
    <w:link w:val="HeaderChar"/>
    <w:uiPriority w:val="99"/>
    <w:rsid w:val="00FB501D"/>
    <w:pPr>
      <w:spacing w:line="240" w:lineRule="atLeast"/>
      <w:ind w:firstLine="0"/>
      <w:jc w:val="center"/>
    </w:pPr>
  </w:style>
  <w:style w:type="character" w:styleId="FootnoteReference">
    <w:name w:val="footnote reference"/>
    <w:semiHidden/>
    <w:locked/>
    <w:rsid w:val="00FB501D"/>
    <w:rPr>
      <w:vertAlign w:val="superscript"/>
    </w:rPr>
  </w:style>
  <w:style w:type="paragraph" w:styleId="FootnoteText">
    <w:name w:val="footnote text"/>
    <w:basedOn w:val="Normal"/>
    <w:semiHidden/>
    <w:locked/>
    <w:rsid w:val="00FB501D"/>
    <w:pPr>
      <w:spacing w:before="240" w:line="240" w:lineRule="auto"/>
      <w:ind w:firstLine="0"/>
    </w:pPr>
  </w:style>
  <w:style w:type="paragraph" w:styleId="NormalIndent">
    <w:name w:val="Normal Indent"/>
    <w:basedOn w:val="Normal"/>
    <w:next w:val="Normal"/>
    <w:locked/>
    <w:rsid w:val="00FB501D"/>
    <w:pPr>
      <w:ind w:left="720"/>
    </w:pPr>
  </w:style>
  <w:style w:type="paragraph" w:styleId="Bibliography">
    <w:name w:val="Bibliography"/>
    <w:basedOn w:val="Normal"/>
    <w:rsid w:val="00FB501D"/>
    <w:pPr>
      <w:keepLines/>
      <w:spacing w:before="240" w:line="240" w:lineRule="atLeast"/>
      <w:ind w:left="720" w:hanging="720"/>
    </w:pPr>
  </w:style>
  <w:style w:type="paragraph" w:customStyle="1" w:styleId="plainleft">
    <w:name w:val="plain left"/>
    <w:basedOn w:val="Normal"/>
    <w:locked/>
    <w:rsid w:val="00FB501D"/>
    <w:pPr>
      <w:spacing w:line="240" w:lineRule="atLeast"/>
      <w:ind w:firstLine="0"/>
    </w:pPr>
  </w:style>
  <w:style w:type="paragraph" w:customStyle="1" w:styleId="IndentedQuote">
    <w:name w:val="Indented Quote"/>
    <w:basedOn w:val="Normal"/>
    <w:locked/>
    <w:rsid w:val="00FB501D"/>
    <w:pPr>
      <w:spacing w:before="240" w:line="240" w:lineRule="atLeast"/>
      <w:ind w:left="720" w:right="720" w:firstLine="0"/>
    </w:pPr>
  </w:style>
  <w:style w:type="paragraph" w:customStyle="1" w:styleId="Chapter">
    <w:name w:val="Chapter #"/>
    <w:basedOn w:val="Heading2"/>
    <w:next w:val="Heading2"/>
    <w:rsid w:val="00FB501D"/>
    <w:pPr>
      <w:spacing w:before="1440" w:line="240" w:lineRule="atLeast"/>
      <w:outlineLvl w:val="9"/>
    </w:pPr>
  </w:style>
  <w:style w:type="paragraph" w:customStyle="1" w:styleId="AfterQuote">
    <w:name w:val="After Quote"/>
    <w:basedOn w:val="Normal"/>
    <w:next w:val="Normal"/>
    <w:rsid w:val="00FB501D"/>
    <w:pPr>
      <w:ind w:firstLine="0"/>
    </w:pPr>
  </w:style>
  <w:style w:type="paragraph" w:customStyle="1" w:styleId="Centered">
    <w:name w:val="Centered"/>
    <w:basedOn w:val="Normal"/>
    <w:rsid w:val="00FB501D"/>
    <w:pPr>
      <w:spacing w:line="240" w:lineRule="atLeast"/>
      <w:ind w:firstLine="0"/>
      <w:jc w:val="center"/>
    </w:pPr>
  </w:style>
  <w:style w:type="paragraph" w:styleId="List">
    <w:name w:val="List"/>
    <w:basedOn w:val="Normal"/>
    <w:locked/>
    <w:rsid w:val="00FB501D"/>
    <w:pPr>
      <w:tabs>
        <w:tab w:val="left" w:pos="1260"/>
        <w:tab w:val="right" w:leader="dot" w:pos="8640"/>
      </w:tabs>
      <w:spacing w:before="240" w:line="240" w:lineRule="atLeast"/>
      <w:ind w:left="1260" w:right="547" w:hanging="540"/>
    </w:pPr>
  </w:style>
  <w:style w:type="paragraph" w:customStyle="1" w:styleId="non-tochead1">
    <w:name w:val="non-toc head 1"/>
    <w:basedOn w:val="Heading1"/>
    <w:rsid w:val="00FB501D"/>
    <w:pPr>
      <w:outlineLvl w:val="9"/>
    </w:pPr>
  </w:style>
  <w:style w:type="paragraph" w:customStyle="1" w:styleId="non-tochead3">
    <w:name w:val="non-toc head 3"/>
    <w:basedOn w:val="Heading3"/>
    <w:rsid w:val="00FB501D"/>
    <w:pPr>
      <w:outlineLvl w:val="9"/>
    </w:pPr>
  </w:style>
  <w:style w:type="paragraph" w:customStyle="1" w:styleId="non-tochead4">
    <w:name w:val="non-toc head 4"/>
    <w:basedOn w:val="Heading4"/>
    <w:rsid w:val="00FB501D"/>
    <w:pPr>
      <w:outlineLvl w:val="9"/>
    </w:pPr>
  </w:style>
  <w:style w:type="paragraph" w:customStyle="1" w:styleId="non-tochead2">
    <w:name w:val="non-toc head 2"/>
    <w:basedOn w:val="Heading2"/>
    <w:rsid w:val="00FB501D"/>
    <w:pPr>
      <w:outlineLvl w:val="9"/>
    </w:pPr>
  </w:style>
  <w:style w:type="character" w:styleId="EndnoteReference">
    <w:name w:val="endnote reference"/>
    <w:semiHidden/>
    <w:locked/>
    <w:rsid w:val="00FB501D"/>
    <w:rPr>
      <w:vertAlign w:val="superscript"/>
    </w:rPr>
  </w:style>
  <w:style w:type="paragraph" w:styleId="TOC6">
    <w:name w:val="toc 6"/>
    <w:basedOn w:val="Normal"/>
    <w:next w:val="Normal"/>
    <w:semiHidden/>
    <w:rsid w:val="00FB501D"/>
    <w:pPr>
      <w:tabs>
        <w:tab w:val="right" w:leader="dot" w:pos="8640"/>
      </w:tabs>
      <w:ind w:left="1200"/>
    </w:pPr>
  </w:style>
  <w:style w:type="paragraph" w:styleId="TOC7">
    <w:name w:val="toc 7"/>
    <w:basedOn w:val="Normal"/>
    <w:next w:val="Normal"/>
    <w:semiHidden/>
    <w:rsid w:val="00FB501D"/>
    <w:pPr>
      <w:tabs>
        <w:tab w:val="right" w:leader="dot" w:pos="8640"/>
      </w:tabs>
      <w:ind w:left="1440"/>
    </w:pPr>
  </w:style>
  <w:style w:type="paragraph" w:styleId="TOC8">
    <w:name w:val="toc 8"/>
    <w:basedOn w:val="Normal"/>
    <w:next w:val="Normal"/>
    <w:semiHidden/>
    <w:rsid w:val="00FB501D"/>
    <w:pPr>
      <w:tabs>
        <w:tab w:val="right" w:leader="dot" w:pos="8640"/>
      </w:tabs>
      <w:ind w:left="1680"/>
    </w:pPr>
  </w:style>
  <w:style w:type="paragraph" w:styleId="TOC9">
    <w:name w:val="toc 9"/>
    <w:basedOn w:val="Normal"/>
    <w:next w:val="Normal"/>
    <w:semiHidden/>
    <w:rsid w:val="00FB501D"/>
    <w:pPr>
      <w:tabs>
        <w:tab w:val="right" w:leader="dot" w:pos="8640"/>
      </w:tabs>
      <w:ind w:left="1920"/>
    </w:pPr>
  </w:style>
  <w:style w:type="character" w:styleId="PageNumber">
    <w:name w:val="page number"/>
    <w:basedOn w:val="DefaultParagraphFont"/>
    <w:rsid w:val="00FB501D"/>
  </w:style>
  <w:style w:type="character" w:customStyle="1" w:styleId="FooterChar">
    <w:name w:val="Footer Char"/>
    <w:link w:val="Footer"/>
    <w:uiPriority w:val="99"/>
    <w:rsid w:val="00FB501D"/>
    <w:rPr>
      <w:rFonts w:ascii="Verdana" w:hAnsi="Verdana"/>
      <w:sz w:val="24"/>
    </w:rPr>
  </w:style>
  <w:style w:type="paragraph" w:styleId="BodyText2">
    <w:name w:val="Body Text 2"/>
    <w:basedOn w:val="Normal"/>
    <w:link w:val="BodyText2Char"/>
    <w:rsid w:val="00FB501D"/>
    <w:pPr>
      <w:jc w:val="both"/>
    </w:pPr>
    <w:rPr>
      <w:sz w:val="22"/>
    </w:rPr>
  </w:style>
  <w:style w:type="character" w:customStyle="1" w:styleId="BodyText2Char">
    <w:name w:val="Body Text 2 Char"/>
    <w:link w:val="BodyText2"/>
    <w:rsid w:val="00FB501D"/>
    <w:rPr>
      <w:rFonts w:ascii="Verdana" w:hAnsi="Verdana"/>
      <w:sz w:val="22"/>
    </w:rPr>
  </w:style>
  <w:style w:type="character" w:styleId="Hyperlink">
    <w:name w:val="Hyperlink"/>
    <w:basedOn w:val="DefaultParagraphFont"/>
    <w:uiPriority w:val="99"/>
    <w:qFormat/>
    <w:rsid w:val="00FB501D"/>
    <w:rPr>
      <w:rFonts w:ascii="Verdana" w:hAnsi="Verdana"/>
      <w:color w:val="000000" w:themeColor="text1"/>
      <w:sz w:val="24"/>
      <w:u w:val="single"/>
    </w:rPr>
  </w:style>
  <w:style w:type="character" w:styleId="UnresolvedMention">
    <w:name w:val="Unresolved Mention"/>
    <w:basedOn w:val="DefaultParagraphFont"/>
    <w:locked/>
    <w:rsid w:val="00FB501D"/>
    <w:rPr>
      <w:color w:val="605E5C"/>
      <w:shd w:val="clear" w:color="auto" w:fill="E1DFDD"/>
    </w:rPr>
  </w:style>
  <w:style w:type="character" w:styleId="FollowedHyperlink">
    <w:name w:val="FollowedHyperlink"/>
    <w:basedOn w:val="DefaultParagraphFont"/>
    <w:rsid w:val="00FB501D"/>
    <w:rPr>
      <w:color w:val="954F72" w:themeColor="followedHyperlink"/>
      <w:u w:val="single"/>
    </w:rPr>
  </w:style>
  <w:style w:type="character" w:styleId="CommentReference">
    <w:name w:val="annotation reference"/>
    <w:basedOn w:val="DefaultParagraphFont"/>
    <w:rsid w:val="00FB501D"/>
    <w:rPr>
      <w:sz w:val="16"/>
      <w:szCs w:val="16"/>
    </w:rPr>
  </w:style>
  <w:style w:type="paragraph" w:styleId="CommentText">
    <w:name w:val="annotation text"/>
    <w:basedOn w:val="Normal"/>
    <w:link w:val="CommentTextChar"/>
    <w:rsid w:val="00FB501D"/>
    <w:pPr>
      <w:spacing w:line="240" w:lineRule="auto"/>
    </w:pPr>
  </w:style>
  <w:style w:type="character" w:customStyle="1" w:styleId="CommentTextChar">
    <w:name w:val="Comment Text Char"/>
    <w:basedOn w:val="DefaultParagraphFont"/>
    <w:link w:val="CommentText"/>
    <w:rsid w:val="00FB501D"/>
    <w:rPr>
      <w:rFonts w:ascii="Verdana" w:hAnsi="Verdana"/>
      <w:sz w:val="24"/>
    </w:rPr>
  </w:style>
  <w:style w:type="paragraph" w:styleId="CommentSubject">
    <w:name w:val="annotation subject"/>
    <w:basedOn w:val="CommentText"/>
    <w:next w:val="CommentText"/>
    <w:link w:val="CommentSubjectChar"/>
    <w:rsid w:val="00FB501D"/>
    <w:rPr>
      <w:b/>
      <w:bCs/>
    </w:rPr>
  </w:style>
  <w:style w:type="character" w:customStyle="1" w:styleId="CommentSubjectChar">
    <w:name w:val="Comment Subject Char"/>
    <w:basedOn w:val="CommentTextChar"/>
    <w:link w:val="CommentSubject"/>
    <w:rsid w:val="00FB501D"/>
    <w:rPr>
      <w:rFonts w:ascii="Verdana" w:hAnsi="Verdana"/>
      <w:b/>
      <w:bCs/>
      <w:sz w:val="24"/>
    </w:rPr>
  </w:style>
  <w:style w:type="paragraph" w:styleId="BalloonText">
    <w:name w:val="Balloon Text"/>
    <w:basedOn w:val="Normal"/>
    <w:link w:val="BalloonTextChar"/>
    <w:semiHidden/>
    <w:unhideWhenUsed/>
    <w:locked/>
    <w:rsid w:val="00FB501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FB501D"/>
    <w:rPr>
      <w:rFonts w:ascii="Segoe UI" w:hAnsi="Segoe UI" w:cs="Segoe UI"/>
      <w:sz w:val="18"/>
      <w:szCs w:val="18"/>
    </w:rPr>
  </w:style>
  <w:style w:type="paragraph" w:styleId="TOCHeading">
    <w:name w:val="TOC Heading"/>
    <w:basedOn w:val="Heading1"/>
    <w:next w:val="Normal"/>
    <w:uiPriority w:val="39"/>
    <w:unhideWhenUsed/>
    <w:qFormat/>
    <w:rsid w:val="00FB501D"/>
    <w:pPr>
      <w:keepNext/>
      <w:keepLines/>
      <w:overflowPunct/>
      <w:autoSpaceDE/>
      <w:autoSpaceDN/>
      <w:adjustRightInd/>
      <w:spacing w:before="240" w:line="259" w:lineRule="auto"/>
      <w:jc w:val="left"/>
      <w:textAlignment w:val="auto"/>
      <w:outlineLvl w:val="9"/>
    </w:pPr>
    <w:rPr>
      <w:rFonts w:asciiTheme="majorHAnsi" w:eastAsiaTheme="majorEastAsia" w:hAnsiTheme="majorHAnsi" w:cstheme="majorBidi"/>
      <w:b w:val="0"/>
      <w:caps w:val="0"/>
      <w:color w:val="2E74B5" w:themeColor="accent1" w:themeShade="BF"/>
      <w:sz w:val="32"/>
      <w:szCs w:val="32"/>
    </w:rPr>
  </w:style>
  <w:style w:type="table" w:styleId="TableGrid">
    <w:name w:val="Table Grid"/>
    <w:basedOn w:val="TableNormal"/>
    <w:uiPriority w:val="59"/>
    <w:locked/>
    <w:rsid w:val="00FB50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FB501D"/>
    <w:pPr>
      <w:spacing w:after="200" w:line="240" w:lineRule="auto"/>
    </w:pPr>
    <w:rPr>
      <w:i/>
      <w:iCs/>
      <w:color w:val="000000" w:themeColor="text1"/>
      <w:szCs w:val="18"/>
    </w:rPr>
  </w:style>
  <w:style w:type="paragraph" w:styleId="TableofFigures">
    <w:name w:val="table of figures"/>
    <w:basedOn w:val="Normal"/>
    <w:next w:val="Normal"/>
    <w:uiPriority w:val="99"/>
    <w:rsid w:val="00FB501D"/>
    <w:pPr>
      <w:ind w:firstLine="0"/>
    </w:pPr>
    <w:rPr>
      <w:color w:val="000000" w:themeColor="text1"/>
    </w:rPr>
  </w:style>
  <w:style w:type="paragraph" w:styleId="ListParagraph">
    <w:name w:val="List Paragraph"/>
    <w:basedOn w:val="Normal"/>
    <w:uiPriority w:val="34"/>
    <w:qFormat/>
    <w:locked/>
    <w:rsid w:val="00FB501D"/>
    <w:pPr>
      <w:ind w:left="720"/>
      <w:contextualSpacing/>
    </w:pPr>
  </w:style>
  <w:style w:type="character" w:customStyle="1" w:styleId="Heading1Char">
    <w:name w:val="Heading 1 Char"/>
    <w:basedOn w:val="DefaultParagraphFont"/>
    <w:link w:val="Heading1"/>
    <w:uiPriority w:val="9"/>
    <w:rsid w:val="00FB501D"/>
    <w:rPr>
      <w:rFonts w:ascii="Verdana" w:hAnsi="Verdana"/>
      <w:b/>
      <w:caps/>
      <w:color w:val="000000" w:themeColor="text1"/>
      <w:sz w:val="28"/>
    </w:rPr>
  </w:style>
  <w:style w:type="paragraph" w:customStyle="1" w:styleId="StyleCaptionVerdana12pt">
    <w:name w:val="Style Caption + Verdana 12 pt"/>
    <w:basedOn w:val="Caption"/>
    <w:locked/>
    <w:rsid w:val="00FB501D"/>
  </w:style>
  <w:style w:type="character" w:customStyle="1" w:styleId="HeaderChar">
    <w:name w:val="Header Char"/>
    <w:basedOn w:val="DefaultParagraphFont"/>
    <w:link w:val="Header"/>
    <w:uiPriority w:val="99"/>
    <w:rsid w:val="00FB501D"/>
    <w:rPr>
      <w:rFonts w:ascii="Verdana" w:hAnsi="Verdana"/>
      <w:sz w:val="24"/>
    </w:rPr>
  </w:style>
  <w:style w:type="paragraph" w:customStyle="1" w:styleId="StyleTableofFiguresBodyCalibriAuto">
    <w:name w:val="Style Table of Figures + +Body (Calibri) Auto"/>
    <w:basedOn w:val="TableofFigures"/>
    <w:locked/>
    <w:rsid w:val="00FB501D"/>
    <w:rPr>
      <w:color w:val="auto"/>
      <w:kern w:val="2"/>
    </w:rPr>
  </w:style>
  <w:style w:type="paragraph" w:customStyle="1" w:styleId="StyleTableofFiguresBodyCalibri">
    <w:name w:val="Style Table of Figures + +Body (Calibri)"/>
    <w:basedOn w:val="TableofFigures"/>
    <w:locked/>
    <w:rsid w:val="00FB501D"/>
    <w:rPr>
      <w:kern w:val="2"/>
    </w:rPr>
  </w:style>
  <w:style w:type="paragraph" w:customStyle="1" w:styleId="StyleTOC3LatinBodyCalibri">
    <w:name w:val="Style TOC 3 + (Latin) +Body (Calibri)"/>
    <w:basedOn w:val="TOC3"/>
    <w:locked/>
    <w:rsid w:val="00FB501D"/>
  </w:style>
  <w:style w:type="paragraph" w:customStyle="1" w:styleId="StyleTOC2LatinBodyCalibri">
    <w:name w:val="Style TOC 2 + (Latin) +Body (Calibri)"/>
    <w:basedOn w:val="TOC2"/>
    <w:locked/>
    <w:rsid w:val="00FB501D"/>
  </w:style>
  <w:style w:type="paragraph" w:customStyle="1" w:styleId="StyleTOC114pt">
    <w:name w:val="Style TOC 1 + 14 pt"/>
    <w:basedOn w:val="TOC1"/>
    <w:locked/>
    <w:rsid w:val="004A28F1"/>
    <w:rPr>
      <w:kern w:val="0"/>
      <w:sz w:val="28"/>
    </w:rPr>
  </w:style>
  <w:style w:type="paragraph" w:customStyle="1" w:styleId="StyleTOC1LatinBodyCalibri">
    <w:name w:val="Style TOC 1 + (Latin) +Body (Calibri)"/>
    <w:basedOn w:val="TOC1"/>
    <w:locked/>
    <w:rsid w:val="00FB501D"/>
  </w:style>
  <w:style w:type="paragraph" w:customStyle="1" w:styleId="StyleHeading1Left">
    <w:name w:val="Style Heading 1 + Left"/>
    <w:basedOn w:val="Heading1"/>
    <w:locked/>
    <w:rsid w:val="00FB501D"/>
    <w:rPr>
      <w:bCs/>
    </w:rPr>
  </w:style>
  <w:style w:type="paragraph" w:customStyle="1" w:styleId="StyleHeading1TimesNewRoman10ptNotBoldAutoNotAllc">
    <w:name w:val="Style Heading 1 + Times New Roman 10 pt Not Bold Auto Not All c..."/>
    <w:basedOn w:val="Heading1"/>
    <w:locked/>
    <w:rsid w:val="00FB501D"/>
    <w:rPr>
      <w:b w:val="0"/>
      <w:caps w:val="0"/>
      <w:color w:val="auto"/>
      <w:sz w:val="20"/>
    </w:rPr>
  </w:style>
  <w:style w:type="paragraph" w:customStyle="1" w:styleId="StyleTOC1TimesNewRoman14pt">
    <w:name w:val="Style TOC 1 + Times New Roman 14 pt"/>
    <w:basedOn w:val="TOC1"/>
    <w:locked/>
    <w:rsid w:val="00FB501D"/>
    <w:rPr>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75589">
      <w:bodyDiv w:val="1"/>
      <w:marLeft w:val="0"/>
      <w:marRight w:val="0"/>
      <w:marTop w:val="0"/>
      <w:marBottom w:val="0"/>
      <w:divBdr>
        <w:top w:val="none" w:sz="0" w:space="0" w:color="auto"/>
        <w:left w:val="none" w:sz="0" w:space="0" w:color="auto"/>
        <w:bottom w:val="none" w:sz="0" w:space="0" w:color="auto"/>
        <w:right w:val="none" w:sz="0" w:space="0" w:color="auto"/>
      </w:divBdr>
    </w:div>
    <w:div w:id="202058567">
      <w:bodyDiv w:val="1"/>
      <w:marLeft w:val="0"/>
      <w:marRight w:val="0"/>
      <w:marTop w:val="0"/>
      <w:marBottom w:val="0"/>
      <w:divBdr>
        <w:top w:val="none" w:sz="0" w:space="0" w:color="auto"/>
        <w:left w:val="none" w:sz="0" w:space="0" w:color="auto"/>
        <w:bottom w:val="none" w:sz="0" w:space="0" w:color="auto"/>
        <w:right w:val="none" w:sz="0" w:space="0" w:color="auto"/>
      </w:divBdr>
    </w:div>
    <w:div w:id="215548683">
      <w:bodyDiv w:val="1"/>
      <w:marLeft w:val="0"/>
      <w:marRight w:val="0"/>
      <w:marTop w:val="0"/>
      <w:marBottom w:val="0"/>
      <w:divBdr>
        <w:top w:val="none" w:sz="0" w:space="0" w:color="auto"/>
        <w:left w:val="none" w:sz="0" w:space="0" w:color="auto"/>
        <w:bottom w:val="none" w:sz="0" w:space="0" w:color="auto"/>
        <w:right w:val="none" w:sz="0" w:space="0" w:color="auto"/>
      </w:divBdr>
    </w:div>
    <w:div w:id="505174358">
      <w:bodyDiv w:val="1"/>
      <w:marLeft w:val="0"/>
      <w:marRight w:val="0"/>
      <w:marTop w:val="0"/>
      <w:marBottom w:val="0"/>
      <w:divBdr>
        <w:top w:val="none" w:sz="0" w:space="0" w:color="auto"/>
        <w:left w:val="none" w:sz="0" w:space="0" w:color="auto"/>
        <w:bottom w:val="none" w:sz="0" w:space="0" w:color="auto"/>
        <w:right w:val="none" w:sz="0" w:space="0" w:color="auto"/>
      </w:divBdr>
    </w:div>
    <w:div w:id="1073939245">
      <w:bodyDiv w:val="1"/>
      <w:marLeft w:val="0"/>
      <w:marRight w:val="0"/>
      <w:marTop w:val="0"/>
      <w:marBottom w:val="0"/>
      <w:divBdr>
        <w:top w:val="none" w:sz="0" w:space="0" w:color="auto"/>
        <w:left w:val="none" w:sz="0" w:space="0" w:color="auto"/>
        <w:bottom w:val="none" w:sz="0" w:space="0" w:color="auto"/>
        <w:right w:val="none" w:sz="0" w:space="0" w:color="auto"/>
      </w:divBdr>
    </w:div>
    <w:div w:id="1371030526">
      <w:bodyDiv w:val="1"/>
      <w:marLeft w:val="0"/>
      <w:marRight w:val="0"/>
      <w:marTop w:val="0"/>
      <w:marBottom w:val="0"/>
      <w:divBdr>
        <w:top w:val="none" w:sz="0" w:space="0" w:color="auto"/>
        <w:left w:val="none" w:sz="0" w:space="0" w:color="auto"/>
        <w:bottom w:val="none" w:sz="0" w:space="0" w:color="auto"/>
        <w:right w:val="none" w:sz="0" w:space="0" w:color="auto"/>
      </w:divBdr>
    </w:div>
    <w:div w:id="1508249383">
      <w:bodyDiv w:val="1"/>
      <w:marLeft w:val="0"/>
      <w:marRight w:val="0"/>
      <w:marTop w:val="0"/>
      <w:marBottom w:val="0"/>
      <w:divBdr>
        <w:top w:val="none" w:sz="0" w:space="0" w:color="auto"/>
        <w:left w:val="none" w:sz="0" w:space="0" w:color="auto"/>
        <w:bottom w:val="none" w:sz="0" w:space="0" w:color="auto"/>
        <w:right w:val="none" w:sz="0" w:space="0" w:color="auto"/>
      </w:divBdr>
    </w:div>
    <w:div w:id="1924875219">
      <w:bodyDiv w:val="1"/>
      <w:marLeft w:val="0"/>
      <w:marRight w:val="0"/>
      <w:marTop w:val="0"/>
      <w:marBottom w:val="0"/>
      <w:divBdr>
        <w:top w:val="none" w:sz="0" w:space="0" w:color="auto"/>
        <w:left w:val="none" w:sz="0" w:space="0" w:color="auto"/>
        <w:bottom w:val="none" w:sz="0" w:space="0" w:color="auto"/>
        <w:right w:val="none" w:sz="0" w:space="0" w:color="auto"/>
      </w:divBdr>
    </w:div>
    <w:div w:id="1998924408">
      <w:bodyDiv w:val="1"/>
      <w:marLeft w:val="0"/>
      <w:marRight w:val="0"/>
      <w:marTop w:val="0"/>
      <w:marBottom w:val="0"/>
      <w:divBdr>
        <w:top w:val="none" w:sz="0" w:space="0" w:color="auto"/>
        <w:left w:val="none" w:sz="0" w:space="0" w:color="auto"/>
        <w:bottom w:val="none" w:sz="0" w:space="0" w:color="auto"/>
        <w:right w:val="none" w:sz="0" w:space="0" w:color="auto"/>
      </w:divBdr>
    </w:div>
    <w:div w:id="2070032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teach@siu.edu" TargetMode="External"/><Relationship Id="rId18" Type="http://schemas.openxmlformats.org/officeDocument/2006/relationships/hyperlink" Target="https://saluki-my.sharepoint.com/:b:/g/personal/jhorton_siu_edu/IQAj6gR42wR0R7J9eTS24wF1AUP7aca8xqdnZRX_ExgyUYs?e=5vlD8f" TargetMode="External"/><Relationship Id="rId26" Type="http://schemas.openxmlformats.org/officeDocument/2006/relationships/hyperlink" Target="https://siu.edu/admissions/graduate/academic-support/thesis-dissertation-research/" TargetMode="External"/><Relationship Id="rId3" Type="http://schemas.openxmlformats.org/officeDocument/2006/relationships/customXml" Target="../customXml/item3.xml"/><Relationship Id="rId21" Type="http://schemas.openxmlformats.org/officeDocument/2006/relationships/header" Target="header1.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aluki-my.sharepoint.com/:b:/g/personal/jhorton_siu_edu/IQAj6gR42wR0R7J9eTS24wF1AUP7aca8xqdnZRX_ExgyUYs?e=5vlD8f" TargetMode="External"/><Relationship Id="rId17" Type="http://schemas.openxmlformats.org/officeDocument/2006/relationships/hyperlink" Target="https://saluki-my.sharepoint.com/:b:/g/personal/jhorton_siu_edu/IQAj6gR42wR0R7J9eTS24wF1AUP7aca8xqdnZRX_ExgyUYs?e=5vlD8f" TargetMode="External"/><Relationship Id="rId25" Type="http://schemas.openxmlformats.org/officeDocument/2006/relationships/hyperlink" Target="https://saluki-my.sharepoint.com/:b:/g/personal/jhorton_siu_edu/IQAj6gR42wR0R7J9eTS24wF1AUP7aca8xqdnZRX_ExgyUYs?e=5vlD8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oitkb.siu.edu/knowledge-base/install-adobe-creative-cloud/" TargetMode="External"/><Relationship Id="rId20" Type="http://schemas.openxmlformats.org/officeDocument/2006/relationships/image" Target="media/image1.jpeg"/><Relationship Id="rId29" Type="http://schemas.openxmlformats.org/officeDocument/2006/relationships/hyperlink" Target="https://digitalcommons.usu.edu/ddnj/vol5/iss1/1/?utm_source=digitalcommons.usu.edu%2Fddnj%2Fvol5%2Fiss1%2F1&amp;utm_medium=PDF&amp;utm_campaign=PDFCoverPa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aluki-my.sharepoint.com/:b:/g/personal/jhorton_siu_edu/IQAj6gR42wR0R7J9eTS24wF1AUP7aca8xqdnZRX_ExgyUYs?e=5vlD8f" TargetMode="External"/><Relationship Id="rId24" Type="http://schemas.openxmlformats.org/officeDocument/2006/relationships/hyperlink" Target="https://saluki-my.sharepoint.com/:b:/g/personal/jhorton_siu_edu/IQAj6gR42wR0R7J9eTS24wF1AUP7aca8xqdnZRX_ExgyUYs?e=5vlD8f"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saluki-my.sharepoint.com/:b:/g/personal/jhorton_siu_edu/IQAj6gR42wR0R7J9eTS24wF1AUP7aca8xqdnZRX_ExgyUYs?e=5vlD8f&amp;xsdata=MDV8MDJ8ZGlwYW5uaXRhLnNhcmtlckBzaXUuZWR1fDA5ODMxNzQ2NTYxMDQzNTk5NWQxMDhkZjFlM2YxMzA5fGQ1N2E5OGU3NzQ0ZDQzZjliYzkxMDhkZTFmZjM3MTBkfDB8MHw2MzkyNjI5MjgzNzY3ODU5NTd8VW5rbm93bnxUV0ZwYkdac2IzZDhleUpGYlhCMGVVMWhjR2tpT25SeWRXVXNJbFlpT2lJd0xqQXVNREF3TUNJc0lsQWlPaUpYYVc0ek1pSXNJa0ZPSWpvaVRXRnBiQ0lzSWxkVUlqb3lmUT09fDB8fHw%3d&amp;sdata=d1dMSVpRK3Z5dk1FUnJIOThBWVdYc0hPTm1tUWVIaXpsclNoenoya2FZZz0%3d" TargetMode="External"/><Relationship Id="rId23" Type="http://schemas.openxmlformats.org/officeDocument/2006/relationships/hyperlink" Target="https://webaim.org/resources/contrastchecker/" TargetMode="External"/><Relationship Id="rId28"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hyperlink" Target="https://saluki-my.sharepoint.com/:b:/g/personal/jhorton_siu_edu/IQAj6gR42wR0R7J9eTS24wF1AUP7aca8xqdnZRX_ExgyUYs?e=5vlD8f"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luki-my.sharepoint.com/:b:/g/personal/jhorton_siu_edu/IQAj6gR42wR0R7J9eTS24wF1AUP7aca8xqdnZRX_ExgyUYs?e=5vlD8f" TargetMode="External"/><Relationship Id="rId22" Type="http://schemas.openxmlformats.org/officeDocument/2006/relationships/footer" Target="footer1.xml"/><Relationship Id="rId27" Type="http://schemas.openxmlformats.org/officeDocument/2006/relationships/hyperlink" Target="https://saluki-my.sharepoint.com/:b:/g/personal/jhorton_siu_edu/IQAj6gR42wR0R7J9eTS24wF1AUP7aca8xqdnZRX_ExgyUYs?e=5vlD8f" TargetMode="External"/><Relationship Id="rId30" Type="http://schemas.openxmlformats.org/officeDocument/2006/relationships/hyperlink" Target="https://saluki-my.sharepoint.com/:b:/g/personal/jhorton_siu_edu/IQAj6gR42wR0R7J9eTS24wF1AUP7aca8xqdnZRX_ExgyUYs?e=5vlD8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b:Tag>Wap25</b:Tag>
    <b:SourceType>JournalArticle</b:SourceType>
    <b:Guid>{262297F8-57A9-44AB-909E-F7DB0E2F5384}</b:Guid>
    <b:Title>Digital Accessibility: A critical imperative for inclusive information access</b:Title>
    <b:Year>2025</b:Year>
    <b:Author>
      <b:Author>
        <b:NameList>
          <b:Person>
            <b:Last>Wappet</b:Last>
            <b:First>M</b:First>
          </b:Person>
        </b:NameList>
      </b:Author>
    </b:Author>
    <b:JournalName>Developmental Disabilities Network Journal</b:JournalName>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8798a5e6-441a-4f76-bc16-8a05a9cbd19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6D14D91DDC1C14E95B52DCEB4D3F4F9" ma:contentTypeVersion="20" ma:contentTypeDescription="Create a new document." ma:contentTypeScope="" ma:versionID="d15bf099fac541ddfb6d48eacade7b6f">
  <xsd:schema xmlns:xsd="http://www.w3.org/2001/XMLSchema" xmlns:xs="http://www.w3.org/2001/XMLSchema" xmlns:p="http://schemas.microsoft.com/office/2006/metadata/properties" xmlns:ns1="http://schemas.microsoft.com/sharepoint/v3" xmlns:ns3="a8c90f87-fc96-4d10-86c9-bb179ddfd50b" xmlns:ns4="8798a5e6-441a-4f76-bc16-8a05a9cbd19f" targetNamespace="http://schemas.microsoft.com/office/2006/metadata/properties" ma:root="true" ma:fieldsID="7cd7ab30b975221543dfe448d183b4e6" ns1:_="" ns3:_="" ns4:_="">
    <xsd:import namespace="http://schemas.microsoft.com/sharepoint/v3"/>
    <xsd:import namespace="a8c90f87-fc96-4d10-86c9-bb179ddfd50b"/>
    <xsd:import namespace="8798a5e6-441a-4f76-bc16-8a05a9cbd19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1:_ip_UnifiedCompliancePolicyProperties" minOccurs="0"/>
                <xsd:element ref="ns1:_ip_UnifiedCompliancePolicyUIAction"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c90f87-fc96-4d10-86c9-bb179ddfd50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98a5e6-441a-4f76-bc16-8a05a9cbd19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ECC50A-0ADD-455C-966C-F5FDD3E406A1}">
  <ds:schemaRefs>
    <ds:schemaRef ds:uri="http://schemas.microsoft.com/sharepoint/v3/contenttype/forms"/>
  </ds:schemaRefs>
</ds:datastoreItem>
</file>

<file path=customXml/itemProps2.xml><?xml version="1.0" encoding="utf-8"?>
<ds:datastoreItem xmlns:ds="http://schemas.openxmlformats.org/officeDocument/2006/customXml" ds:itemID="{A6C65E62-7584-43D6-9E8D-48302BE965F7}">
  <ds:schemaRefs>
    <ds:schemaRef ds:uri="http://schemas.openxmlformats.org/officeDocument/2006/bibliography"/>
  </ds:schemaRefs>
</ds:datastoreItem>
</file>

<file path=customXml/itemProps3.xml><?xml version="1.0" encoding="utf-8"?>
<ds:datastoreItem xmlns:ds="http://schemas.openxmlformats.org/officeDocument/2006/customXml" ds:itemID="{C137E1C4-FC2D-4281-B93F-4CC35C7A494B}">
  <ds:schemaRefs>
    <ds:schemaRef ds:uri="http://schemas.microsoft.com/office/2006/metadata/properties"/>
    <ds:schemaRef ds:uri="http://schemas.microsoft.com/office/infopath/2007/PartnerControls"/>
    <ds:schemaRef ds:uri="http://schemas.microsoft.com/sharepoint/v3"/>
    <ds:schemaRef ds:uri="8798a5e6-441a-4f76-bc16-8a05a9cbd19f"/>
  </ds:schemaRefs>
</ds:datastoreItem>
</file>

<file path=customXml/itemProps4.xml><?xml version="1.0" encoding="utf-8"?>
<ds:datastoreItem xmlns:ds="http://schemas.openxmlformats.org/officeDocument/2006/customXml" ds:itemID="{7331A4E0-F6F6-4D4A-8F97-993C09D25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8c90f87-fc96-4d10-86c9-bb179ddfd50b"/>
    <ds:schemaRef ds:uri="8798a5e6-441a-4f76-bc16-8a05a9cbd1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57a98e7-744d-43f9-bc91-08de1ff3710d}" enabled="0" method="" siteId="{d57a98e7-744d-43f9-bc91-08de1ff3710d}" removed="1"/>
</clbl:labelList>
</file>

<file path=docProps/app.xml><?xml version="1.0" encoding="utf-8"?>
<Properties xmlns="http://schemas.openxmlformats.org/officeDocument/2006/extended-properties" xmlns:vt="http://schemas.openxmlformats.org/officeDocument/2006/docPropsVTypes">
  <Template>SIU Carbondale Ed.D. Capstone Template V1</Template>
  <TotalTime>2</TotalTime>
  <Pages>30</Pages>
  <Words>2915</Words>
  <Characters>16622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SIU Carbondale Dissertation Template</vt:lpstr>
    </vt:vector>
  </TitlesOfParts>
  <Company>SIU</Company>
  <LinksUpToDate>false</LinksUpToDate>
  <CharactersWithSpaces>19499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SIU Carbondale Dissertation Template</dc:title>
  <dc:subject>Accessible formatting template for SIUC doctoral dissertations</dc:subject>
  <dc:creator>Sarker, Dipannita</dc:creator>
  <cp:keywords>dissertation; template; accessibility; WCAG 2.1 AA</cp:keywords>
  <cp:lastModifiedBy>Sarker, Dipannita</cp:lastModifiedBy>
  <cp:revision>2</cp:revision>
  <cp:lastPrinted>2026-03-06T04:53:00Z</cp:lastPrinted>
  <dcterms:created xsi:type="dcterms:W3CDTF">2026-10-02T19:45:00Z</dcterms:created>
  <dcterms:modified xsi:type="dcterms:W3CDTF">2026-10-02T19:45:00Z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0x010100C6D14D91DDC1C14E95B52DCEB4D3F4F9</vt:lpwstr>
  </property>
</Properties>
</file>